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74838C6" w:rsidR="00F342EA" w:rsidRDefault="004F493B" w:rsidP="00CA5379">
      <w:pPr>
        <w:spacing w:after="0" w:line="360" w:lineRule="auto"/>
        <w:rPr>
          <w:noProof/>
          <w:lang w:eastAsia="lt-LT"/>
        </w:rPr>
      </w:pPr>
      <w:r w:rsidRPr="004F493B">
        <w:rPr>
          <w:noProof/>
          <w:lang w:eastAsia="lt-LT"/>
        </w:rPr>
        <w:drawing>
          <wp:inline distT="0" distB="0" distL="0" distR="0" wp14:anchorId="48B6BCF3" wp14:editId="4CC923E9">
            <wp:extent cx="6120130" cy="4337685"/>
            <wp:effectExtent l="0" t="0" r="0" b="5715"/>
            <wp:docPr id="68193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93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3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6EA3C38" w:rsidR="00F342EA" w:rsidRDefault="004F493B" w:rsidP="00CA5379">
      <w:pPr>
        <w:spacing w:after="0" w:line="360" w:lineRule="auto"/>
        <w:rPr>
          <w:noProof/>
          <w:lang w:eastAsia="lt-LT"/>
        </w:rPr>
      </w:pPr>
      <w:r w:rsidRPr="004F493B">
        <w:rPr>
          <w:noProof/>
          <w:lang w:eastAsia="lt-LT"/>
        </w:rPr>
        <w:drawing>
          <wp:inline distT="0" distB="0" distL="0" distR="0" wp14:anchorId="7315266E" wp14:editId="1A250413">
            <wp:extent cx="5743575" cy="3496322"/>
            <wp:effectExtent l="0" t="0" r="0" b="8890"/>
            <wp:docPr id="18776941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6941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49454" cy="349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167B1C1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93CADF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F493B" w:rsidRPr="004F493B">
        <w:rPr>
          <w:noProof/>
        </w:rPr>
        <w:drawing>
          <wp:inline distT="0" distB="0" distL="0" distR="0" wp14:anchorId="17E9D0D8" wp14:editId="655CD12B">
            <wp:extent cx="4524375" cy="3418396"/>
            <wp:effectExtent l="0" t="0" r="0" b="0"/>
            <wp:docPr id="9897441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7441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31700" cy="342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6CE616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F493B" w:rsidRPr="004F493B">
        <w:rPr>
          <w:rFonts w:ascii="Verdana" w:hAnsi="Verdana"/>
          <w:b/>
          <w:bCs/>
          <w:i/>
          <w:iCs/>
          <w:sz w:val="18"/>
          <w:szCs w:val="18"/>
        </w:rPr>
        <w:t>4147/0400:678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58F553" w14:textId="77777777" w:rsidR="00E068EF" w:rsidRDefault="00E068EF" w:rsidP="003B25C1">
      <w:pPr>
        <w:spacing w:after="0" w:line="240" w:lineRule="auto"/>
      </w:pPr>
      <w:r>
        <w:separator/>
      </w:r>
    </w:p>
  </w:endnote>
  <w:endnote w:type="continuationSeparator" w:id="0">
    <w:p w14:paraId="5652A5FF" w14:textId="77777777" w:rsidR="00E068EF" w:rsidRDefault="00E068E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69F37" w14:textId="77777777" w:rsidR="00E068EF" w:rsidRDefault="00E068EF" w:rsidP="003B25C1">
      <w:pPr>
        <w:spacing w:after="0" w:line="240" w:lineRule="auto"/>
      </w:pPr>
      <w:r>
        <w:separator/>
      </w:r>
    </w:p>
  </w:footnote>
  <w:footnote w:type="continuationSeparator" w:id="0">
    <w:p w14:paraId="78C5D74E" w14:textId="77777777" w:rsidR="00E068EF" w:rsidRDefault="00E068E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493B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07D32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068EF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