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02D305F6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241FF6FE" w:rsidR="00F342EA" w:rsidRDefault="006B707D" w:rsidP="00CA5379">
      <w:pPr>
        <w:spacing w:after="0" w:line="360" w:lineRule="auto"/>
        <w:rPr>
          <w:noProof/>
          <w:lang w:eastAsia="lt-LT"/>
        </w:rPr>
      </w:pPr>
      <w:r w:rsidRPr="006B707D">
        <w:rPr>
          <w:noProof/>
          <w:lang w:eastAsia="lt-LT"/>
        </w:rPr>
        <w:drawing>
          <wp:inline distT="0" distB="0" distL="0" distR="0" wp14:anchorId="795327BE" wp14:editId="6940EF84">
            <wp:extent cx="5124450" cy="4258323"/>
            <wp:effectExtent l="0" t="0" r="0" b="8890"/>
            <wp:docPr id="252629343" name="Paveikslėlis 1" descr="Paveikslėlis, kuriame yra Fotografija iš oro, Vaizdas iš paukščio skrydžio, kelių mazgas, Miesto erdvių dizai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629343" name="Paveikslėlis 1" descr="Paveikslėlis, kuriame yra Fotografija iš oro, Vaizdas iš paukščio skrydžio, kelių mazgas, Miesto erdvių dizaina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47564" cy="4277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1194291B" w:rsidR="00F342EA" w:rsidRDefault="006B707D" w:rsidP="00CA5379">
      <w:pPr>
        <w:spacing w:after="0" w:line="360" w:lineRule="auto"/>
        <w:rPr>
          <w:noProof/>
          <w:lang w:eastAsia="lt-LT"/>
        </w:rPr>
      </w:pPr>
      <w:r w:rsidRPr="006B707D">
        <w:rPr>
          <w:noProof/>
          <w:lang w:eastAsia="lt-LT"/>
        </w:rPr>
        <w:drawing>
          <wp:inline distT="0" distB="0" distL="0" distR="0" wp14:anchorId="7BF9A927" wp14:editId="031576A8">
            <wp:extent cx="4032250" cy="3798800"/>
            <wp:effectExtent l="0" t="0" r="6350" b="0"/>
            <wp:docPr id="862799985" name="Paveikslėlis 1" descr="Paveikslėlis, kuriame yra žemėlapis, tekstas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799985" name="Paveikslėlis 1" descr="Paveikslėlis, kuriame yra žemėlapis, tekstas, atlas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38337" cy="3804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0F317" w14:textId="4EEBF8A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7624098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FBB4602">
                <wp:simplePos x="0" y="0"/>
                <wp:positionH relativeFrom="margin">
                  <wp:posOffset>2209164</wp:posOffset>
                </wp:positionH>
                <wp:positionV relativeFrom="paragraph">
                  <wp:posOffset>1701800</wp:posOffset>
                </wp:positionV>
                <wp:extent cx="219075" cy="2095500"/>
                <wp:effectExtent l="38100" t="38100" r="285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19075" cy="2095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3EF94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3.95pt;margin-top:134pt;width:17.25pt;height:16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6B707D" w:rsidRPr="006B707D">
        <w:rPr>
          <w:noProof/>
        </w:rPr>
        <w:drawing>
          <wp:inline distT="0" distB="0" distL="0" distR="0" wp14:anchorId="0F55051A" wp14:editId="363C15AE">
            <wp:extent cx="4348629" cy="3756660"/>
            <wp:effectExtent l="0" t="0" r="0" b="0"/>
            <wp:docPr id="624652563" name="Paveikslėlis 1" descr="Paveikslėlis, kuriame yra žemėlapis, tekstas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652563" name="Paveikslėlis 1" descr="Paveikslėlis, kuriame yra žemėlapis, tekstas, atlasas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57236" cy="3764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F69A45B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6B707D" w:rsidRPr="006B707D">
        <w:rPr>
          <w:rFonts w:ascii="Verdana" w:hAnsi="Verdana"/>
          <w:b/>
          <w:bCs/>
          <w:i/>
          <w:iCs/>
          <w:sz w:val="18"/>
          <w:szCs w:val="18"/>
        </w:rPr>
        <w:t>4152/1700:738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FA612" w14:textId="77777777" w:rsidR="005A7EB2" w:rsidRDefault="005A7EB2" w:rsidP="003B25C1">
      <w:pPr>
        <w:spacing w:after="0" w:line="240" w:lineRule="auto"/>
      </w:pPr>
      <w:r>
        <w:separator/>
      </w:r>
    </w:p>
  </w:endnote>
  <w:endnote w:type="continuationSeparator" w:id="0">
    <w:p w14:paraId="45202569" w14:textId="77777777" w:rsidR="005A7EB2" w:rsidRDefault="005A7EB2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E6768B" w14:textId="77777777" w:rsidR="005A7EB2" w:rsidRDefault="005A7EB2" w:rsidP="003B25C1">
      <w:pPr>
        <w:spacing w:after="0" w:line="240" w:lineRule="auto"/>
      </w:pPr>
      <w:r>
        <w:separator/>
      </w:r>
    </w:p>
  </w:footnote>
  <w:footnote w:type="continuationSeparator" w:id="0">
    <w:p w14:paraId="07D2BE8E" w14:textId="77777777" w:rsidR="005A7EB2" w:rsidRDefault="005A7EB2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A7EB2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B707D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460B2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17</TotalTime>
  <Pages>1</Pages>
  <Words>154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2025-06-11T06:22:00Z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