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5D16EC8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37CB71AF" w:rsidR="00F342EA" w:rsidRDefault="00A96FE0" w:rsidP="00CA5379">
      <w:pPr>
        <w:spacing w:after="0" w:line="360" w:lineRule="auto"/>
        <w:rPr>
          <w:noProof/>
          <w:lang w:eastAsia="lt-LT"/>
        </w:rPr>
      </w:pPr>
      <w:r w:rsidRPr="00A96FE0">
        <w:rPr>
          <w:noProof/>
          <w:lang w:eastAsia="lt-LT"/>
        </w:rPr>
        <w:drawing>
          <wp:inline distT="0" distB="0" distL="0" distR="0" wp14:anchorId="12D50870" wp14:editId="5D4AA567">
            <wp:extent cx="5326380" cy="4936429"/>
            <wp:effectExtent l="0" t="0" r="7620" b="0"/>
            <wp:docPr id="21313643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13643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38333" cy="4947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2F907B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1A9AA61">
                <wp:simplePos x="0" y="0"/>
                <wp:positionH relativeFrom="margin">
                  <wp:posOffset>2303144</wp:posOffset>
                </wp:positionH>
                <wp:positionV relativeFrom="paragraph">
                  <wp:posOffset>1431924</wp:posOffset>
                </wp:positionV>
                <wp:extent cx="120015" cy="2192655"/>
                <wp:effectExtent l="76200" t="38100" r="32385" b="1714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0015" cy="2192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CD7E0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1.35pt;margin-top:112.75pt;width:9.45pt;height:172.6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96FE0" w:rsidRPr="00A96FE0">
        <w:rPr>
          <w:noProof/>
        </w:rPr>
        <w:drawing>
          <wp:inline distT="0" distB="0" distL="0" distR="0" wp14:anchorId="26A89ABE" wp14:editId="2CB9C0E9">
            <wp:extent cx="4252188" cy="3503930"/>
            <wp:effectExtent l="0" t="0" r="0" b="1270"/>
            <wp:docPr id="973884365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884365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60824" cy="3511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D547B7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96FE0" w:rsidRPr="00A96FE0">
        <w:rPr>
          <w:rFonts w:ascii="Verdana" w:hAnsi="Verdana"/>
          <w:b/>
          <w:bCs/>
          <w:i/>
          <w:iCs/>
          <w:sz w:val="18"/>
          <w:szCs w:val="18"/>
        </w:rPr>
        <w:t>4167/0300:1182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AE046" w14:textId="77777777" w:rsidR="00570755" w:rsidRDefault="00570755" w:rsidP="003B25C1">
      <w:pPr>
        <w:spacing w:after="0" w:line="240" w:lineRule="auto"/>
      </w:pPr>
      <w:r>
        <w:separator/>
      </w:r>
    </w:p>
  </w:endnote>
  <w:endnote w:type="continuationSeparator" w:id="0">
    <w:p w14:paraId="577CAD41" w14:textId="77777777" w:rsidR="00570755" w:rsidRDefault="0057075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6C44A" w14:textId="77777777" w:rsidR="00570755" w:rsidRDefault="00570755" w:rsidP="003B25C1">
      <w:pPr>
        <w:spacing w:after="0" w:line="240" w:lineRule="auto"/>
      </w:pPr>
      <w:r>
        <w:separator/>
      </w:r>
    </w:p>
  </w:footnote>
  <w:footnote w:type="continuationSeparator" w:id="0">
    <w:p w14:paraId="5D5FCD9F" w14:textId="77777777" w:rsidR="00570755" w:rsidRDefault="0057075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0856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755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96FE0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123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2026-02-10T11:16:00Z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