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AA1B7A7" w:rsidR="00F342EA" w:rsidRDefault="009D4364" w:rsidP="00CA5379">
      <w:pPr>
        <w:spacing w:after="0" w:line="360" w:lineRule="auto"/>
        <w:rPr>
          <w:noProof/>
          <w:lang w:eastAsia="lt-LT"/>
        </w:rPr>
      </w:pPr>
      <w:r w:rsidRPr="009D4364">
        <w:rPr>
          <w:noProof/>
          <w:lang w:eastAsia="lt-LT"/>
        </w:rPr>
        <w:drawing>
          <wp:inline distT="0" distB="0" distL="0" distR="0" wp14:anchorId="090F70CA" wp14:editId="508CD7EA">
            <wp:extent cx="3619500" cy="3430225"/>
            <wp:effectExtent l="0" t="0" r="0" b="0"/>
            <wp:docPr id="151078932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78932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25252" cy="3435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3F4A546C" w:rsidR="00F342EA" w:rsidRDefault="009D4364" w:rsidP="00CA5379">
      <w:pPr>
        <w:spacing w:after="0" w:line="360" w:lineRule="auto"/>
        <w:rPr>
          <w:noProof/>
          <w:lang w:eastAsia="lt-LT"/>
        </w:rPr>
      </w:pPr>
      <w:r w:rsidRPr="009D4364">
        <w:rPr>
          <w:noProof/>
          <w:lang w:eastAsia="lt-LT"/>
        </w:rPr>
        <w:drawing>
          <wp:inline distT="0" distB="0" distL="0" distR="0" wp14:anchorId="21959B76" wp14:editId="178346D7">
            <wp:extent cx="4324350" cy="3800744"/>
            <wp:effectExtent l="0" t="0" r="0" b="9525"/>
            <wp:docPr id="2281950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19509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37694" cy="381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46440D6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EB105C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1DB29A9">
                <wp:simplePos x="0" y="0"/>
                <wp:positionH relativeFrom="margin">
                  <wp:posOffset>2453640</wp:posOffset>
                </wp:positionH>
                <wp:positionV relativeFrom="paragraph">
                  <wp:posOffset>2076449</wp:posOffset>
                </wp:positionV>
                <wp:extent cx="247650" cy="198120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7650" cy="1981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77CE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3.2pt;margin-top:163.5pt;width:19.5pt;height:15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D4364" w:rsidRPr="009D4364">
        <w:rPr>
          <w:noProof/>
        </w:rPr>
        <w:drawing>
          <wp:inline distT="0" distB="0" distL="0" distR="0" wp14:anchorId="78373AE4" wp14:editId="2FC995B5">
            <wp:extent cx="4438650" cy="3902125"/>
            <wp:effectExtent l="0" t="0" r="0" b="3175"/>
            <wp:docPr id="5023377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33772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40163" cy="390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3EB228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D4364" w:rsidRPr="009D4364">
        <w:rPr>
          <w:rFonts w:ascii="Verdana" w:hAnsi="Verdana"/>
          <w:b/>
          <w:bCs/>
          <w:i/>
          <w:iCs/>
          <w:sz w:val="18"/>
          <w:szCs w:val="18"/>
        </w:rPr>
        <w:t>4170/0100:800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5DCBE1" w14:textId="77777777" w:rsidR="0005037B" w:rsidRDefault="0005037B" w:rsidP="003B25C1">
      <w:pPr>
        <w:spacing w:after="0" w:line="240" w:lineRule="auto"/>
      </w:pPr>
      <w:r>
        <w:separator/>
      </w:r>
    </w:p>
  </w:endnote>
  <w:endnote w:type="continuationSeparator" w:id="0">
    <w:p w14:paraId="2F8F7310" w14:textId="77777777" w:rsidR="0005037B" w:rsidRDefault="0005037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321DE" w14:textId="77777777" w:rsidR="0005037B" w:rsidRDefault="0005037B" w:rsidP="003B25C1">
      <w:pPr>
        <w:spacing w:after="0" w:line="240" w:lineRule="auto"/>
      </w:pPr>
      <w:r>
        <w:separator/>
      </w:r>
    </w:p>
  </w:footnote>
  <w:footnote w:type="continuationSeparator" w:id="0">
    <w:p w14:paraId="4A7E5E35" w14:textId="77777777" w:rsidR="0005037B" w:rsidRDefault="0005037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37B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C5A37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4364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2024-08-22T06:43:00Z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