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7CC4F2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9FF703E" w:rsidR="00F342EA" w:rsidRDefault="00151D47" w:rsidP="00CA5379">
      <w:pPr>
        <w:spacing w:after="0" w:line="360" w:lineRule="auto"/>
        <w:rPr>
          <w:noProof/>
          <w:lang w:eastAsia="lt-LT"/>
        </w:rPr>
      </w:pPr>
      <w:r w:rsidRPr="00151D47">
        <w:rPr>
          <w:noProof/>
          <w:lang w:eastAsia="lt-LT"/>
        </w:rPr>
        <w:drawing>
          <wp:inline distT="0" distB="0" distL="0" distR="0" wp14:anchorId="0781F2F0" wp14:editId="62F00A2A">
            <wp:extent cx="3714750" cy="3980310"/>
            <wp:effectExtent l="0" t="0" r="0" b="1270"/>
            <wp:docPr id="19416105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61056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3805" cy="399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C69C0F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BE69BD1">
                <wp:simplePos x="0" y="0"/>
                <wp:positionH relativeFrom="margin">
                  <wp:posOffset>1767839</wp:posOffset>
                </wp:positionH>
                <wp:positionV relativeFrom="paragraph">
                  <wp:posOffset>2224404</wp:posOffset>
                </wp:positionV>
                <wp:extent cx="657225" cy="14001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7225" cy="1400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A37D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2pt;margin-top:175.15pt;width:51.75pt;height:11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51D47" w:rsidRPr="00151D47">
        <w:rPr>
          <w:noProof/>
        </w:rPr>
        <w:drawing>
          <wp:inline distT="0" distB="0" distL="0" distR="0" wp14:anchorId="301D9D27" wp14:editId="7533A2AC">
            <wp:extent cx="3110230" cy="3523615"/>
            <wp:effectExtent l="0" t="0" r="0" b="635"/>
            <wp:docPr id="46752854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285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18338" cy="353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5901DEC7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51D47" w:rsidRPr="00151D47">
        <w:rPr>
          <w:rFonts w:ascii="Verdana" w:hAnsi="Verdana"/>
          <w:b/>
          <w:bCs/>
          <w:i/>
          <w:iCs/>
          <w:sz w:val="18"/>
          <w:szCs w:val="18"/>
        </w:rPr>
        <w:t>4167/0300:947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7AB261" w14:textId="77777777" w:rsidR="000454C4" w:rsidRDefault="000454C4" w:rsidP="003B25C1">
      <w:pPr>
        <w:spacing w:after="0" w:line="240" w:lineRule="auto"/>
      </w:pPr>
      <w:r>
        <w:separator/>
      </w:r>
    </w:p>
  </w:endnote>
  <w:endnote w:type="continuationSeparator" w:id="0">
    <w:p w14:paraId="1C549458" w14:textId="77777777" w:rsidR="000454C4" w:rsidRDefault="00045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F6A20" w14:textId="77777777" w:rsidR="000454C4" w:rsidRDefault="000454C4" w:rsidP="003B25C1">
      <w:pPr>
        <w:spacing w:after="0" w:line="240" w:lineRule="auto"/>
      </w:pPr>
      <w:r>
        <w:separator/>
      </w:r>
    </w:p>
  </w:footnote>
  <w:footnote w:type="continuationSeparator" w:id="0">
    <w:p w14:paraId="486C94B1" w14:textId="77777777" w:rsidR="000454C4" w:rsidRDefault="00045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54C4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1D47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85B4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