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C3BE442" w:rsidR="00F342EA" w:rsidRDefault="00AD4F11" w:rsidP="00CA5379">
      <w:pPr>
        <w:spacing w:after="0" w:line="360" w:lineRule="auto"/>
        <w:rPr>
          <w:noProof/>
          <w:lang w:eastAsia="lt-LT"/>
        </w:rPr>
      </w:pPr>
      <w:r w:rsidRPr="00AD4F11">
        <w:rPr>
          <w:noProof/>
          <w:lang w:eastAsia="lt-LT"/>
        </w:rPr>
        <w:drawing>
          <wp:inline distT="0" distB="0" distL="0" distR="0" wp14:anchorId="60B09782" wp14:editId="369ACB5D">
            <wp:extent cx="4013200" cy="3956986"/>
            <wp:effectExtent l="0" t="0" r="6350" b="5715"/>
            <wp:docPr id="1699039219" name="Paveikslėlis 1" descr="Paveikslėlis, kuriame yra žemėlapis, Fotografija iš oro, medis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039219" name="Paveikslėlis 1" descr="Paveikslėlis, kuriame yra žemėlapis, Fotografija iš oro, medis, Vaizdas iš paukščio skrydži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8898" cy="396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2B35803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021BEF5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D8C4B51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536EBC3C" w14:textId="6E736331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 w:rsidRPr="00AD4F11">
        <w:rPr>
          <w:rFonts w:ascii="Verdana" w:hAnsi="Verdana"/>
          <w:b/>
          <w:bCs/>
          <w:i/>
          <w:iCs/>
          <w:noProof/>
          <w:sz w:val="18"/>
          <w:szCs w:val="18"/>
        </w:rPr>
        <w:drawing>
          <wp:anchor distT="0" distB="0" distL="114300" distR="114300" simplePos="0" relativeHeight="251666432" behindDoc="1" locked="0" layoutInCell="1" allowOverlap="1" wp14:anchorId="3ABA5240" wp14:editId="43E66101">
            <wp:simplePos x="0" y="0"/>
            <wp:positionH relativeFrom="column">
              <wp:posOffset>1466215</wp:posOffset>
            </wp:positionH>
            <wp:positionV relativeFrom="paragraph">
              <wp:posOffset>5080</wp:posOffset>
            </wp:positionV>
            <wp:extent cx="2919730" cy="3103311"/>
            <wp:effectExtent l="0" t="0" r="0" b="1905"/>
            <wp:wrapNone/>
            <wp:docPr id="1887579290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579290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730" cy="3103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9FFE85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37A19F9E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036EC631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1EA79049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309578DD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532C1CF2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088C0391" w14:textId="04B956D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2D2BF169">
                <wp:simplePos x="0" y="0"/>
                <wp:positionH relativeFrom="margin">
                  <wp:posOffset>1167765</wp:posOffset>
                </wp:positionH>
                <wp:positionV relativeFrom="paragraph">
                  <wp:posOffset>111125</wp:posOffset>
                </wp:positionV>
                <wp:extent cx="1778000" cy="2139950"/>
                <wp:effectExtent l="0" t="38100" r="50800" b="317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78000" cy="2139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0D500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91.95pt;margin-top:8.75pt;width:140pt;height:168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">
                <v:stroke endarrow="block"/>
                <w10:wrap anchorx="margin"/>
              </v:shape>
            </w:pict>
          </mc:Fallback>
        </mc:AlternateContent>
      </w:r>
    </w:p>
    <w:p w14:paraId="61F19327" w14:textId="22CAC56A" w:rsidR="00AD4F11" w:rsidRDefault="00AD4F11" w:rsidP="00AD4F11">
      <w:pPr>
        <w:tabs>
          <w:tab w:val="left" w:pos="2860"/>
        </w:tabs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ab/>
      </w:r>
    </w:p>
    <w:p w14:paraId="258B26FC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0D3E5C1C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0520AAE1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583DB130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4E91684B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2666F519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5B4546FE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14275928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008F8A5D" w14:textId="77777777" w:rsidR="00AD4F11" w:rsidRDefault="00AD4F11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</w:p>
    <w:p w14:paraId="2ECF5180" w14:textId="3C4C3196" w:rsidR="00A80807" w:rsidRDefault="00AD4F11" w:rsidP="00CA5379">
      <w:pPr>
        <w:spacing w:after="0" w:line="360" w:lineRule="auto"/>
        <w:rPr>
          <w:noProof/>
          <w:lang w:eastAsia="lt-LT"/>
        </w:rPr>
      </w:pPr>
      <w:r w:rsidRPr="00AD4F11">
        <w:rPr>
          <w:rFonts w:ascii="Verdana" w:hAnsi="Verdana"/>
          <w:b/>
          <w:bCs/>
          <w:i/>
          <w:iCs/>
          <w:sz w:val="18"/>
          <w:szCs w:val="18"/>
        </w:rPr>
        <w:t>4154/2000:835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A9D301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22439DE">
                <wp:simplePos x="0" y="0"/>
                <wp:positionH relativeFrom="margin">
                  <wp:posOffset>1955164</wp:posOffset>
                </wp:positionH>
                <wp:positionV relativeFrom="paragraph">
                  <wp:posOffset>1784350</wp:posOffset>
                </wp:positionV>
                <wp:extent cx="473075" cy="20129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73075" cy="2012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825BE" id="AutoShape 13" o:spid="_x0000_s1026" type="#_x0000_t32" style="position:absolute;margin-left:153.95pt;margin-top:140.5pt;width:37.25pt;height:158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D4F11" w:rsidRPr="00AD4F11">
        <w:rPr>
          <w:noProof/>
        </w:rPr>
        <w:drawing>
          <wp:inline distT="0" distB="0" distL="0" distR="0" wp14:anchorId="2B4BFB51" wp14:editId="73BF3A14">
            <wp:extent cx="3702050" cy="3695136"/>
            <wp:effectExtent l="0" t="0" r="0" b="635"/>
            <wp:docPr id="474234810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234810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09835" cy="3702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3205A5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D4F11" w:rsidRPr="00AD4F11">
        <w:rPr>
          <w:rFonts w:ascii="Verdana" w:hAnsi="Verdana"/>
          <w:b/>
          <w:bCs/>
          <w:i/>
          <w:iCs/>
          <w:sz w:val="18"/>
          <w:szCs w:val="18"/>
        </w:rPr>
        <w:t>4154/2000:835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47894" w14:textId="77777777" w:rsidR="007D0982" w:rsidRDefault="007D0982" w:rsidP="003B25C1">
      <w:pPr>
        <w:spacing w:after="0" w:line="240" w:lineRule="auto"/>
      </w:pPr>
      <w:r>
        <w:separator/>
      </w:r>
    </w:p>
  </w:endnote>
  <w:endnote w:type="continuationSeparator" w:id="0">
    <w:p w14:paraId="50B0CBD2" w14:textId="77777777" w:rsidR="007D0982" w:rsidRDefault="007D098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E051B" w14:textId="77777777" w:rsidR="007D0982" w:rsidRDefault="007D0982" w:rsidP="003B25C1">
      <w:pPr>
        <w:spacing w:after="0" w:line="240" w:lineRule="auto"/>
      </w:pPr>
      <w:r>
        <w:separator/>
      </w:r>
    </w:p>
  </w:footnote>
  <w:footnote w:type="continuationSeparator" w:id="0">
    <w:p w14:paraId="39F6C4AC" w14:textId="77777777" w:rsidR="007D0982" w:rsidRDefault="007D098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D61AB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266E3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982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1515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4F11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2741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20</TotalTime>
  <Pages>1</Pages>
  <Words>175</Words>
  <Characters>101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16</cp:revision>
  <cp:lastPrinted>2020-01-07T07:24:00Z</cp:lastPrinted>
  <dcterms:created xsi:type="dcterms:W3CDTF">2024-02-23T15:46:00Z</dcterms:created>
  <dcterms:modified xsi:type="dcterms:W3CDTF">2025-10-17T05:54:00Z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