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9B44AD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FE73300" w:rsidR="00F342EA" w:rsidRDefault="00317C08" w:rsidP="00CA5379">
      <w:pPr>
        <w:spacing w:after="0" w:line="360" w:lineRule="auto"/>
        <w:rPr>
          <w:noProof/>
          <w:lang w:eastAsia="lt-LT"/>
        </w:rPr>
      </w:pPr>
      <w:r w:rsidRPr="00317C08">
        <w:rPr>
          <w:noProof/>
          <w:lang w:eastAsia="lt-LT"/>
        </w:rPr>
        <w:drawing>
          <wp:inline distT="0" distB="0" distL="0" distR="0" wp14:anchorId="539C5680" wp14:editId="67FF926F">
            <wp:extent cx="4815840" cy="4729562"/>
            <wp:effectExtent l="0" t="0" r="3810" b="0"/>
            <wp:docPr id="17118021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8021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3354" cy="473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BBA7F7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02D469">
                <wp:simplePos x="0" y="0"/>
                <wp:positionH relativeFrom="margin">
                  <wp:posOffset>2051684</wp:posOffset>
                </wp:positionH>
                <wp:positionV relativeFrom="paragraph">
                  <wp:posOffset>1622424</wp:posOffset>
                </wp:positionV>
                <wp:extent cx="371475" cy="2002155"/>
                <wp:effectExtent l="57150" t="38100" r="28575" b="1714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1475" cy="20021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8A5F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1.55pt;margin-top:127.75pt;width:29.25pt;height:157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17C08" w:rsidRPr="00317C08">
        <w:rPr>
          <w:noProof/>
        </w:rPr>
        <w:drawing>
          <wp:inline distT="0" distB="0" distL="0" distR="0" wp14:anchorId="3CB8E8EC" wp14:editId="5DC4062D">
            <wp:extent cx="4575892" cy="3477260"/>
            <wp:effectExtent l="0" t="0" r="0" b="8890"/>
            <wp:docPr id="1143189590" name="Paveikslėlis 1" descr="Paveikslėlis, kuriame yra žemėlapis, tekstas, Plan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189590" name="Paveikslėlis 1" descr="Paveikslėlis, kuriame yra žemėlapis, tekstas, Plan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2421" cy="348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F444C4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17C08" w:rsidRPr="00317C08">
        <w:rPr>
          <w:rFonts w:ascii="Verdana" w:hAnsi="Verdana"/>
          <w:b/>
          <w:bCs/>
          <w:i/>
          <w:iCs/>
          <w:sz w:val="18"/>
          <w:szCs w:val="18"/>
        </w:rPr>
        <w:t>4137/0100:136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C1305" w14:textId="77777777" w:rsidR="00C622A1" w:rsidRDefault="00C622A1" w:rsidP="003B25C1">
      <w:pPr>
        <w:spacing w:after="0" w:line="240" w:lineRule="auto"/>
      </w:pPr>
      <w:r>
        <w:separator/>
      </w:r>
    </w:p>
  </w:endnote>
  <w:endnote w:type="continuationSeparator" w:id="0">
    <w:p w14:paraId="15FA7651" w14:textId="77777777" w:rsidR="00C622A1" w:rsidRDefault="00C622A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0E1E2" w14:textId="77777777" w:rsidR="00C622A1" w:rsidRDefault="00C622A1" w:rsidP="003B25C1">
      <w:pPr>
        <w:spacing w:after="0" w:line="240" w:lineRule="auto"/>
      </w:pPr>
      <w:r>
        <w:separator/>
      </w:r>
    </w:p>
  </w:footnote>
  <w:footnote w:type="continuationSeparator" w:id="0">
    <w:p w14:paraId="12398D7B" w14:textId="77777777" w:rsidR="00C622A1" w:rsidRDefault="00C622A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17C08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6C2E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22A1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2025-08-26T07:30:00Z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