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37B42EC7" w:rsidR="00B5277E" w:rsidRPr="00F929B5" w:rsidRDefault="00A62A04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2A04">
        <w:rPr>
          <w:rFonts w:ascii="Times New Roman" w:hAnsi="Times New Roman"/>
          <w:sz w:val="24"/>
          <w:szCs w:val="24"/>
        </w:rPr>
        <w:drawing>
          <wp:inline distT="0" distB="0" distL="0" distR="0" wp14:anchorId="16735FF6" wp14:editId="260AB4C2">
            <wp:extent cx="6120130" cy="3595370"/>
            <wp:effectExtent l="0" t="0" r="0" b="5080"/>
            <wp:docPr id="12204238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4238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B423AB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2EC4A4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4E87DAD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7750F6D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2B0BBE73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A62A04" w:rsidRPr="00A62A04">
        <w:rPr>
          <w:noProof/>
          <w:lang w:eastAsia="lt-LT"/>
        </w:rPr>
        <w:drawing>
          <wp:inline distT="0" distB="0" distL="0" distR="0" wp14:anchorId="7C961E4F" wp14:editId="08F99752">
            <wp:extent cx="6120130" cy="3333115"/>
            <wp:effectExtent l="0" t="0" r="0" b="635"/>
            <wp:docPr id="1293289270" name="Paveikslėlis 1" descr="Paveikslėlis, kuriame yra žemėlapis, atlasas, teks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289270" name="Paveikslėlis 1" descr="Paveikslėlis, kuriame yra žemėlapis, atlasas, tekstas&#10;&#10;Automatiškai sugeneruotas aprašyma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C445A97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D613BE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2173E356" w:rsidR="00C00341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2A04">
        <w:rPr>
          <w:rFonts w:ascii="Times New Roman" w:hAnsi="Times New Roman"/>
          <w:sz w:val="24"/>
          <w:szCs w:val="24"/>
        </w:rPr>
        <w:drawing>
          <wp:inline distT="0" distB="0" distL="0" distR="0" wp14:anchorId="75E51CB3" wp14:editId="4852F7CE">
            <wp:extent cx="6120130" cy="3542030"/>
            <wp:effectExtent l="0" t="0" r="0" b="1270"/>
            <wp:docPr id="2063374763" name="Paveikslėlis 1" descr="Paveikslėlis, kuriame yra tekstas, Spalvingumas, žemėlap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374763" name="Paveikslėlis 1" descr="Paveikslėlis, kuriame yra tekstas, Spalvingumas, žemėlapis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2A04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333C"/>
    <w:rsid w:val="00B55D27"/>
    <w:rsid w:val="00B55D6F"/>
    <w:rsid w:val="00B6076C"/>
    <w:rsid w:val="00B626E3"/>
    <w:rsid w:val="00B7009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198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2024-07-23T08:26:00Z</dcterms:created>
  <dcterms:modified xsi:type="dcterms:W3CDTF">2024-07-23T08:28:00Z</dcterms:modified>
</cp:coreProperties>
</file>