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500DF55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13D26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97BD5B0" w:rsidR="00F342EA" w:rsidRDefault="00D12B8B" w:rsidP="00CA5379">
      <w:pPr>
        <w:spacing w:after="0" w:line="360" w:lineRule="auto"/>
        <w:rPr>
          <w:noProof/>
          <w:lang w:eastAsia="lt-LT"/>
        </w:rPr>
      </w:pPr>
      <w:r w:rsidRPr="00D12B8B">
        <w:rPr>
          <w:noProof/>
          <w:lang w:eastAsia="lt-LT"/>
        </w:rPr>
        <w:drawing>
          <wp:inline distT="0" distB="0" distL="0" distR="0" wp14:anchorId="6EC188DE" wp14:editId="484504CE">
            <wp:extent cx="4114800" cy="3479094"/>
            <wp:effectExtent l="0" t="0" r="0" b="7620"/>
            <wp:docPr id="127361501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61501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2739" cy="3485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78E5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8E21D5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160ED6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9DF82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42FDE76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0A4F0C9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BC9D0F7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0EA648C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3CD488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69343B58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01AD762D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C472660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3225341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5E7129F2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13DA04D5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C98143" w14:textId="77777777" w:rsidR="000F7F69" w:rsidRDefault="000F7F69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BCB638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BAF3FE8">
                <wp:simplePos x="0" y="0"/>
                <wp:positionH relativeFrom="margin">
                  <wp:posOffset>2148840</wp:posOffset>
                </wp:positionH>
                <wp:positionV relativeFrom="paragraph">
                  <wp:posOffset>1255395</wp:posOffset>
                </wp:positionV>
                <wp:extent cx="285750" cy="2228850"/>
                <wp:effectExtent l="381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85750" cy="2228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E444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9.2pt;margin-top:98.85pt;width:22.5pt;height:175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12B8B" w:rsidRPr="00D12B8B">
        <w:rPr>
          <w:noProof/>
        </w:rPr>
        <w:drawing>
          <wp:inline distT="0" distB="0" distL="0" distR="0" wp14:anchorId="04B50A5C" wp14:editId="1C9CE38E">
            <wp:extent cx="4505325" cy="3230110"/>
            <wp:effectExtent l="0" t="0" r="0" b="8890"/>
            <wp:docPr id="163109192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09192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13914" cy="3236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CF818C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421E8C" w:rsidRPr="00421E8C">
        <w:rPr>
          <w:rFonts w:ascii="Verdana" w:hAnsi="Verdana"/>
          <w:b/>
          <w:bCs/>
          <w:i/>
          <w:iCs/>
          <w:sz w:val="18"/>
          <w:szCs w:val="18"/>
        </w:rPr>
        <w:t>4172/0400:46</w:t>
      </w:r>
      <w:r w:rsidR="00D12B8B">
        <w:rPr>
          <w:rFonts w:ascii="Verdana" w:hAnsi="Verdana"/>
          <w:b/>
          <w:bCs/>
          <w:i/>
          <w:iCs/>
          <w:sz w:val="18"/>
          <w:szCs w:val="18"/>
        </w:rPr>
        <w:t>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52AC03" w14:textId="77777777" w:rsidR="00AE481F" w:rsidRDefault="00AE481F" w:rsidP="003B25C1">
      <w:pPr>
        <w:spacing w:after="0" w:line="240" w:lineRule="auto"/>
      </w:pPr>
      <w:r>
        <w:separator/>
      </w:r>
    </w:p>
  </w:endnote>
  <w:endnote w:type="continuationSeparator" w:id="0">
    <w:p w14:paraId="2115E7F5" w14:textId="77777777" w:rsidR="00AE481F" w:rsidRDefault="00AE481F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F793BA" w14:textId="77777777" w:rsidR="00AE481F" w:rsidRDefault="00AE481F" w:rsidP="003B25C1">
      <w:pPr>
        <w:spacing w:after="0" w:line="240" w:lineRule="auto"/>
      </w:pPr>
      <w:r>
        <w:separator/>
      </w:r>
    </w:p>
  </w:footnote>
  <w:footnote w:type="continuationSeparator" w:id="0">
    <w:p w14:paraId="576D9132" w14:textId="77777777" w:rsidR="00AE481F" w:rsidRDefault="00AE481F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0F7F69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1DE7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224B"/>
    <w:rsid w:val="003326AC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353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1E8C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4EEA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5790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47CFD"/>
    <w:rsid w:val="00655486"/>
    <w:rsid w:val="006573C8"/>
    <w:rsid w:val="00666EC4"/>
    <w:rsid w:val="00673DE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057A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1516C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481F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2B8B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8C4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2024-11-22T07:31:00Z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