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62EC84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D228A02" w:rsidR="00F342EA" w:rsidRDefault="00B832AC" w:rsidP="00CA5379">
      <w:pPr>
        <w:spacing w:after="0" w:line="360" w:lineRule="auto"/>
        <w:rPr>
          <w:noProof/>
          <w:lang w:eastAsia="lt-LT"/>
        </w:rPr>
      </w:pPr>
      <w:r w:rsidRPr="00B832AC">
        <w:rPr>
          <w:noProof/>
          <w:lang w:eastAsia="lt-LT"/>
        </w:rPr>
        <w:drawing>
          <wp:inline distT="0" distB="0" distL="0" distR="0" wp14:anchorId="011514DF" wp14:editId="4959D964">
            <wp:extent cx="3336831" cy="4065270"/>
            <wp:effectExtent l="0" t="0" r="0" b="0"/>
            <wp:docPr id="16306808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6808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43064" cy="4072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404AC9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832AC" w:rsidRPr="00B832AC">
        <w:rPr>
          <w:noProof/>
        </w:rPr>
        <w:drawing>
          <wp:inline distT="0" distB="0" distL="0" distR="0" wp14:anchorId="325F22A2" wp14:editId="1F731953">
            <wp:extent cx="3587750" cy="3595940"/>
            <wp:effectExtent l="0" t="0" r="0" b="5080"/>
            <wp:docPr id="18815290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52909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5757" cy="3613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34982E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832AC" w:rsidRPr="00B832AC">
        <w:rPr>
          <w:rFonts w:ascii="Verdana" w:hAnsi="Verdana"/>
          <w:b/>
          <w:bCs/>
          <w:i/>
          <w:iCs/>
          <w:sz w:val="18"/>
          <w:szCs w:val="18"/>
        </w:rPr>
        <w:t>4170/0600:18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45AA4" w14:textId="77777777" w:rsidR="008209E6" w:rsidRDefault="008209E6" w:rsidP="003B25C1">
      <w:pPr>
        <w:spacing w:after="0" w:line="240" w:lineRule="auto"/>
      </w:pPr>
      <w:r>
        <w:separator/>
      </w:r>
    </w:p>
  </w:endnote>
  <w:endnote w:type="continuationSeparator" w:id="0">
    <w:p w14:paraId="0FAB6D44" w14:textId="77777777" w:rsidR="008209E6" w:rsidRDefault="008209E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F3550" w14:textId="77777777" w:rsidR="008209E6" w:rsidRDefault="008209E6" w:rsidP="003B25C1">
      <w:pPr>
        <w:spacing w:after="0" w:line="240" w:lineRule="auto"/>
      </w:pPr>
      <w:r>
        <w:separator/>
      </w:r>
    </w:p>
  </w:footnote>
  <w:footnote w:type="continuationSeparator" w:id="0">
    <w:p w14:paraId="7BB4CEEE" w14:textId="77777777" w:rsidR="008209E6" w:rsidRDefault="008209E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25011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09E6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2AC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2025-04-23T09:19:00Z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