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542A3059" w:rsidR="00F342EA" w:rsidRDefault="004C6D78" w:rsidP="00DC214A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</w:rPr>
        <w:drawing>
          <wp:inline distT="0" distB="0" distL="0" distR="0" wp14:anchorId="718DA8A3" wp14:editId="33B27913">
            <wp:extent cx="6141720" cy="3784054"/>
            <wp:effectExtent l="0" t="0" r="0" b="6985"/>
            <wp:docPr id="973895888" name="Picture 1" descr="A map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3895888" name="Picture 1" descr="A map of a city&#10;&#10;Description automatically generated"/>
                    <pic:cNvPicPr/>
                  </pic:nvPicPr>
                  <pic:blipFill rotWithShape="1">
                    <a:blip r:embed="rId7"/>
                    <a:srcRect l="9213" t="15290" r="25918" b="10348"/>
                    <a:stretch/>
                  </pic:blipFill>
                  <pic:spPr bwMode="auto">
                    <a:xfrm>
                      <a:off x="0" y="0"/>
                      <a:ext cx="6150999" cy="37897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A370F" w14:textId="1BB8951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6D1A13C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29E2A8F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4285A828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CA49AA" w14:textId="77777777" w:rsidR="004C6D78" w:rsidRDefault="004C6D78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25B4AD93" w14:textId="5C1A46B9" w:rsidR="00D4294C" w:rsidRPr="00D4294C" w:rsidRDefault="006067EB" w:rsidP="00D4294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B525C05" w:rsidR="006067EB" w:rsidRDefault="004C6D78" w:rsidP="003E7644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74BF2F8" wp14:editId="0E2F5C77">
                <wp:simplePos x="0" y="0"/>
                <wp:positionH relativeFrom="page">
                  <wp:posOffset>3825240</wp:posOffset>
                </wp:positionH>
                <wp:positionV relativeFrom="paragraph">
                  <wp:posOffset>1965325</wp:posOffset>
                </wp:positionV>
                <wp:extent cx="506095" cy="1562100"/>
                <wp:effectExtent l="0" t="38100" r="6540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06095" cy="1562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FD269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301.2pt;margin-top:154.75pt;width:39.85pt;height:123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">
                <v:stroke endarrow="block"/>
                <w10:wrap anchorx="page"/>
              </v:shape>
            </w:pict>
          </mc:Fallback>
        </mc:AlternateContent>
      </w:r>
      <w:r w:rsidRPr="004C6D78">
        <w:drawing>
          <wp:inline distT="0" distB="0" distL="0" distR="0" wp14:anchorId="37F9AE53" wp14:editId="6F2A04D8">
            <wp:extent cx="5989320" cy="3447091"/>
            <wp:effectExtent l="0" t="0" r="0" b="1270"/>
            <wp:docPr id="81341121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411219" name="Picture 1" descr="A screenshot of a computer&#10;&#10;Description automatically generated"/>
                    <pic:cNvPicPr/>
                  </pic:nvPicPr>
                  <pic:blipFill rotWithShape="1">
                    <a:blip r:embed="rId8"/>
                    <a:srcRect l="25648" t="20391" r="22432" b="23360"/>
                    <a:stretch/>
                  </pic:blipFill>
                  <pic:spPr bwMode="auto">
                    <a:xfrm>
                      <a:off x="0" y="0"/>
                      <a:ext cx="6022834" cy="3466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3A4E63A7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047E8">
        <w:rPr>
          <w:noProof/>
          <w:lang w:eastAsia="lt-LT"/>
        </w:rPr>
        <w:tab/>
      </w:r>
      <w:r w:rsidR="003E7644">
        <w:rPr>
          <w:noProof/>
          <w:lang w:eastAsia="lt-LT"/>
        </w:rPr>
        <w:t>4170/0400:012</w:t>
      </w:r>
      <w:r w:rsidR="004C6D78">
        <w:rPr>
          <w:noProof/>
          <w:lang w:eastAsia="lt-LT"/>
        </w:rPr>
        <w:t>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7377CD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AF3C2F" w14:textId="77777777" w:rsidR="007377CD" w:rsidRDefault="007377CD" w:rsidP="003B25C1">
      <w:pPr>
        <w:spacing w:after="0" w:line="240" w:lineRule="auto"/>
      </w:pPr>
      <w:r>
        <w:separator/>
      </w:r>
    </w:p>
  </w:endnote>
  <w:endnote w:type="continuationSeparator" w:id="0">
    <w:p w14:paraId="513C8105" w14:textId="77777777" w:rsidR="007377CD" w:rsidRDefault="007377C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1D7BCB" w14:textId="77777777" w:rsidR="007377CD" w:rsidRDefault="007377CD" w:rsidP="003B25C1">
      <w:pPr>
        <w:spacing w:after="0" w:line="240" w:lineRule="auto"/>
      </w:pPr>
      <w:r>
        <w:separator/>
      </w:r>
    </w:p>
  </w:footnote>
  <w:footnote w:type="continuationSeparator" w:id="0">
    <w:p w14:paraId="440B92D3" w14:textId="77777777" w:rsidR="007377CD" w:rsidRDefault="007377C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2654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1539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7E8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9723F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7B2C"/>
    <w:rsid w:val="00273892"/>
    <w:rsid w:val="00273DCD"/>
    <w:rsid w:val="002762DE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644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6D78"/>
    <w:rsid w:val="004D0A1D"/>
    <w:rsid w:val="004D0AF8"/>
    <w:rsid w:val="004D25C9"/>
    <w:rsid w:val="004D2F29"/>
    <w:rsid w:val="004D7F6F"/>
    <w:rsid w:val="004E1870"/>
    <w:rsid w:val="004E2305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377C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55B3"/>
    <w:rsid w:val="007E5693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0D77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AE5EC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3F38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294C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3BAB"/>
    <w:rsid w:val="00D951AD"/>
    <w:rsid w:val="00D97013"/>
    <w:rsid w:val="00DA1BF1"/>
    <w:rsid w:val="00DA2230"/>
    <w:rsid w:val="00DA3315"/>
    <w:rsid w:val="00DA4186"/>
    <w:rsid w:val="00DB1D88"/>
    <w:rsid w:val="00DB451F"/>
    <w:rsid w:val="00DC0977"/>
    <w:rsid w:val="00DC214A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67F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7B1A4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25C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25C1"/>
    <w:rPr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2</Pages>
  <Words>124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2020-01-07T07:24:00Z</cp:lastPrinted>
  <dcterms:created xsi:type="dcterms:W3CDTF">2024-05-10T15:27:00Z</dcterms:created>
  <dcterms:modified xsi:type="dcterms:W3CDTF">2024-05-10T15:27:00Z</dcterms:modified>
</cp:coreProperties>
</file>