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1CC8DDB" w:rsidR="00F342EA" w:rsidRDefault="00537533" w:rsidP="00CA5379">
      <w:pPr>
        <w:spacing w:after="0" w:line="360" w:lineRule="auto"/>
        <w:rPr>
          <w:noProof/>
          <w:lang w:eastAsia="lt-LT"/>
        </w:rPr>
      </w:pPr>
      <w:r w:rsidRPr="00537533">
        <w:rPr>
          <w:noProof/>
          <w:lang w:eastAsia="lt-LT"/>
        </w:rPr>
        <w:drawing>
          <wp:inline distT="0" distB="0" distL="0" distR="0" wp14:anchorId="6F6ACEE4" wp14:editId="50B496CC">
            <wp:extent cx="4243935" cy="3952875"/>
            <wp:effectExtent l="0" t="0" r="4445" b="0"/>
            <wp:docPr id="575908691" name="Paveikslėlis 1" descr="Paveikslėlis, kuriame yra Fotografija iš oro, tekstas, žemėlapis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908691" name="Paveikslėlis 1" descr="Paveikslėlis, kuriame yra Fotografija iš oro, tekstas, žemėlapis, Vaizdas iš paukščio skrydži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49180" cy="395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69BFE5D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73224F0" w:rsidR="00F342EA" w:rsidRDefault="00537533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13211FA3">
                <wp:simplePos x="0" y="0"/>
                <wp:positionH relativeFrom="margin">
                  <wp:posOffset>986790</wp:posOffset>
                </wp:positionH>
                <wp:positionV relativeFrom="paragraph">
                  <wp:posOffset>1694180</wp:posOffset>
                </wp:positionV>
                <wp:extent cx="914400" cy="2336800"/>
                <wp:effectExtent l="0" t="38100" r="5715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233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22EE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7pt;margin-top:133.4pt;width:1in;height:18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537533">
        <w:rPr>
          <w:noProof/>
          <w:lang w:eastAsia="lt-LT"/>
        </w:rPr>
        <w:drawing>
          <wp:inline distT="0" distB="0" distL="0" distR="0" wp14:anchorId="492BFD07" wp14:editId="5F7E8989">
            <wp:extent cx="4171950" cy="3975862"/>
            <wp:effectExtent l="0" t="0" r="0" b="5715"/>
            <wp:docPr id="948484291" name="Paveikslėlis 1" descr="Paveikslėlis, kuriame yra tekstas, žemėlapis, linija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484291" name="Paveikslėlis 1" descr="Paveikslėlis, kuriame yra tekstas, žemėlapis, linija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81174" cy="3984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6836BB7B" w:rsidR="00A80807" w:rsidRDefault="00537533" w:rsidP="00CA5379">
      <w:pPr>
        <w:spacing w:after="0" w:line="360" w:lineRule="auto"/>
        <w:rPr>
          <w:noProof/>
          <w:lang w:eastAsia="lt-LT"/>
        </w:rPr>
      </w:pPr>
      <w:r w:rsidRPr="00537533">
        <w:rPr>
          <w:rFonts w:ascii="Verdana" w:hAnsi="Verdana"/>
          <w:b/>
          <w:bCs/>
          <w:i/>
          <w:iCs/>
          <w:sz w:val="18"/>
          <w:szCs w:val="18"/>
        </w:rPr>
        <w:t>415213000190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A57F5E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4C9B645">
                <wp:simplePos x="0" y="0"/>
                <wp:positionH relativeFrom="margin">
                  <wp:posOffset>2215514</wp:posOffset>
                </wp:positionH>
                <wp:positionV relativeFrom="paragraph">
                  <wp:posOffset>1730375</wp:posOffset>
                </wp:positionV>
                <wp:extent cx="215900" cy="2070100"/>
                <wp:effectExtent l="38100" t="38100" r="317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5900" cy="2070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18CA0" id="AutoShape 13" o:spid="_x0000_s1026" type="#_x0000_t32" style="position:absolute;margin-left:174.45pt;margin-top:136.25pt;width:17pt;height:16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37533" w:rsidRPr="00537533">
        <w:rPr>
          <w:noProof/>
        </w:rPr>
        <w:drawing>
          <wp:inline distT="0" distB="0" distL="0" distR="0" wp14:anchorId="4B825439" wp14:editId="696DFAF4">
            <wp:extent cx="3715910" cy="3606800"/>
            <wp:effectExtent l="0" t="0" r="0" b="0"/>
            <wp:docPr id="706154490" name="Paveikslėlis 1" descr="Paveikslėlis, kuriame yra žemėlapis, tekstas, Plan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154490" name="Paveikslėlis 1" descr="Paveikslėlis, kuriame yra žemėlapis, tekstas, Planas, linij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19123" cy="3609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58BFF5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37533" w:rsidRPr="00537533">
        <w:rPr>
          <w:rFonts w:ascii="Verdana" w:hAnsi="Verdana"/>
          <w:b/>
          <w:bCs/>
          <w:i/>
          <w:iCs/>
          <w:sz w:val="18"/>
          <w:szCs w:val="18"/>
        </w:rPr>
        <w:t>415213000190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B321E" w14:textId="77777777" w:rsidR="008B3B68" w:rsidRDefault="008B3B68" w:rsidP="003B25C1">
      <w:pPr>
        <w:spacing w:after="0" w:line="240" w:lineRule="auto"/>
      </w:pPr>
      <w:r>
        <w:separator/>
      </w:r>
    </w:p>
  </w:endnote>
  <w:endnote w:type="continuationSeparator" w:id="0">
    <w:p w14:paraId="2011BEB9" w14:textId="77777777" w:rsidR="008B3B68" w:rsidRDefault="008B3B6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39057" w14:textId="77777777" w:rsidR="008B3B68" w:rsidRDefault="008B3B68" w:rsidP="003B25C1">
      <w:pPr>
        <w:spacing w:after="0" w:line="240" w:lineRule="auto"/>
      </w:pPr>
      <w:r>
        <w:separator/>
      </w:r>
    </w:p>
  </w:footnote>
  <w:footnote w:type="continuationSeparator" w:id="0">
    <w:p w14:paraId="05714083" w14:textId="77777777" w:rsidR="008B3B68" w:rsidRDefault="008B3B6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33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3B68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2163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161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2025-11-13T09:04:00Z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