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CEBF1F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F495182" w:rsidR="00F342EA" w:rsidRDefault="006550EC" w:rsidP="00CA5379">
      <w:pPr>
        <w:spacing w:after="0" w:line="360" w:lineRule="auto"/>
        <w:rPr>
          <w:noProof/>
          <w:lang w:eastAsia="lt-LT"/>
        </w:rPr>
      </w:pPr>
      <w:r w:rsidRPr="006550EC">
        <w:rPr>
          <w:noProof/>
          <w:lang w:eastAsia="lt-LT"/>
        </w:rPr>
        <w:drawing>
          <wp:inline distT="0" distB="0" distL="0" distR="0" wp14:anchorId="6AC8E4AE" wp14:editId="06CE844F">
            <wp:extent cx="4181475" cy="3841768"/>
            <wp:effectExtent l="0" t="0" r="0" b="6350"/>
            <wp:docPr id="1657902700" name="Paveikslėlis 1" descr="Paveikslėlis, kuriame yra Fotografija iš oro, Vaizdas iš paukščio skrydžio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902700" name="Paveikslėlis 1" descr="Paveikslėlis, kuriame yra Fotografija iš oro, Vaizdas iš paukščio skrydžio,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84412" cy="384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F1ED13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550EC" w:rsidRPr="006550EC">
        <w:rPr>
          <w:noProof/>
        </w:rPr>
        <w:drawing>
          <wp:inline distT="0" distB="0" distL="0" distR="0" wp14:anchorId="4C4DF0FE" wp14:editId="2C9E6CB6">
            <wp:extent cx="4086225" cy="3457901"/>
            <wp:effectExtent l="0" t="0" r="0" b="9525"/>
            <wp:docPr id="1136144918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144918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8345" cy="345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467CB3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550EC" w:rsidRPr="006550EC">
        <w:rPr>
          <w:rFonts w:ascii="Verdana" w:hAnsi="Verdana"/>
          <w:b/>
          <w:bCs/>
          <w:i/>
          <w:iCs/>
          <w:sz w:val="18"/>
          <w:szCs w:val="18"/>
        </w:rPr>
        <w:t>4120/0100:310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1B51B" w14:textId="77777777" w:rsidR="00526748" w:rsidRDefault="00526748" w:rsidP="003B25C1">
      <w:pPr>
        <w:spacing w:after="0" w:line="240" w:lineRule="auto"/>
      </w:pPr>
      <w:r>
        <w:separator/>
      </w:r>
    </w:p>
  </w:endnote>
  <w:endnote w:type="continuationSeparator" w:id="0">
    <w:p w14:paraId="66747500" w14:textId="77777777" w:rsidR="00526748" w:rsidRDefault="0052674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61D65" w14:textId="77777777" w:rsidR="00526748" w:rsidRDefault="00526748" w:rsidP="003B25C1">
      <w:pPr>
        <w:spacing w:after="0" w:line="240" w:lineRule="auto"/>
      </w:pPr>
      <w:r>
        <w:separator/>
      </w:r>
    </w:p>
  </w:footnote>
  <w:footnote w:type="continuationSeparator" w:id="0">
    <w:p w14:paraId="09127F1D" w14:textId="77777777" w:rsidR="00526748" w:rsidRDefault="0052674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B6D90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26748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0EC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2025-11-12T12:36:00Z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