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6AB735D2" w:rsidR="00F342EA" w:rsidRDefault="007616F1" w:rsidP="00CA5379">
      <w:pPr>
        <w:spacing w:after="0" w:line="360" w:lineRule="auto"/>
        <w:rPr>
          <w:noProof/>
          <w:lang w:eastAsia="lt-LT"/>
        </w:rPr>
      </w:pPr>
      <w:r w:rsidRPr="007616F1">
        <w:rPr>
          <w:noProof/>
          <w:lang w:eastAsia="lt-LT"/>
        </w:rPr>
        <w:drawing>
          <wp:inline distT="0" distB="0" distL="0" distR="0" wp14:anchorId="1198B7FF" wp14:editId="285A9EA6">
            <wp:extent cx="5158105" cy="4215646"/>
            <wp:effectExtent l="0" t="0" r="4445" b="0"/>
            <wp:docPr id="145465264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465264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74329" cy="4228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F77F394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F3CDF94">
                <wp:simplePos x="0" y="0"/>
                <wp:positionH relativeFrom="margin">
                  <wp:posOffset>2415540</wp:posOffset>
                </wp:positionH>
                <wp:positionV relativeFrom="paragraph">
                  <wp:posOffset>2054225</wp:posOffset>
                </wp:positionV>
                <wp:extent cx="1114425" cy="2552700"/>
                <wp:effectExtent l="0" t="38100" r="666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14425" cy="2552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B4C9D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0.2pt;margin-top:161.75pt;width:87.75pt;height:201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7616F1" w:rsidRPr="007616F1">
        <w:rPr>
          <w:noProof/>
        </w:rPr>
        <w:drawing>
          <wp:inline distT="0" distB="0" distL="0" distR="0" wp14:anchorId="57C83A86" wp14:editId="1AFB615A">
            <wp:extent cx="6120130" cy="4210050"/>
            <wp:effectExtent l="0" t="0" r="0" b="0"/>
            <wp:docPr id="41591052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91052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1C884CE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41</w:t>
      </w:r>
      <w:r w:rsidR="007616F1">
        <w:rPr>
          <w:rFonts w:ascii="Verdana" w:hAnsi="Verdana"/>
          <w:b/>
          <w:bCs/>
          <w:i/>
          <w:iCs/>
          <w:sz w:val="18"/>
          <w:szCs w:val="18"/>
        </w:rPr>
        <w:t>52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/</w:t>
      </w:r>
      <w:r w:rsidR="007616F1">
        <w:rPr>
          <w:rFonts w:ascii="Verdana" w:hAnsi="Verdana"/>
          <w:b/>
          <w:bCs/>
          <w:i/>
          <w:iCs/>
          <w:sz w:val="18"/>
          <w:szCs w:val="18"/>
        </w:rPr>
        <w:t>17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00:</w:t>
      </w:r>
      <w:r w:rsidR="007616F1">
        <w:rPr>
          <w:rFonts w:ascii="Verdana" w:hAnsi="Verdana"/>
          <w:b/>
          <w:bCs/>
          <w:i/>
          <w:iCs/>
          <w:sz w:val="18"/>
          <w:szCs w:val="18"/>
        </w:rPr>
        <w:t>661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6768DF" w14:textId="77777777" w:rsidR="00A83215" w:rsidRDefault="00A83215" w:rsidP="003B25C1">
      <w:pPr>
        <w:spacing w:after="0" w:line="240" w:lineRule="auto"/>
      </w:pPr>
      <w:r>
        <w:separator/>
      </w:r>
    </w:p>
  </w:endnote>
  <w:endnote w:type="continuationSeparator" w:id="0">
    <w:p w14:paraId="5762BDF7" w14:textId="77777777" w:rsidR="00A83215" w:rsidRDefault="00A83215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3A6B44" w14:textId="77777777" w:rsidR="00A83215" w:rsidRDefault="00A83215" w:rsidP="003B25C1">
      <w:pPr>
        <w:spacing w:after="0" w:line="240" w:lineRule="auto"/>
      </w:pPr>
      <w:r>
        <w:separator/>
      </w:r>
    </w:p>
  </w:footnote>
  <w:footnote w:type="continuationSeparator" w:id="0">
    <w:p w14:paraId="42818B42" w14:textId="77777777" w:rsidR="00A83215" w:rsidRDefault="00A83215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6F1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3215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5A21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3</TotalTime>
  <Pages>1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6</cp:revision>
  <cp:lastPrinted>2020-01-07T07:24:00Z</cp:lastPrinted>
  <dcterms:created xsi:type="dcterms:W3CDTF">2024-02-23T15:46:00Z</dcterms:created>
  <dcterms:modified xsi:type="dcterms:W3CDTF">2024-05-16T06:35:00Z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