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052DD11" w:rsidR="00F342EA" w:rsidRDefault="001D653B" w:rsidP="00CA5379">
      <w:pPr>
        <w:spacing w:after="0" w:line="360" w:lineRule="auto"/>
        <w:rPr>
          <w:noProof/>
          <w:lang w:eastAsia="lt-LT"/>
        </w:rPr>
      </w:pPr>
      <w:r w:rsidRPr="001D653B">
        <w:rPr>
          <w:noProof/>
          <w:lang w:eastAsia="lt-LT"/>
        </w:rPr>
        <w:drawing>
          <wp:inline distT="0" distB="0" distL="0" distR="0" wp14:anchorId="45F7AA98" wp14:editId="7A949FF4">
            <wp:extent cx="4332487" cy="4047490"/>
            <wp:effectExtent l="0" t="0" r="0" b="0"/>
            <wp:docPr id="109177867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77867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6426" cy="405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4972425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61C8189" w:rsidR="00F342EA" w:rsidRDefault="001D653B" w:rsidP="00CA5379">
      <w:pPr>
        <w:spacing w:after="0" w:line="360" w:lineRule="auto"/>
        <w:rPr>
          <w:noProof/>
          <w:lang w:eastAsia="lt-LT"/>
        </w:rPr>
      </w:pPr>
      <w:r w:rsidRPr="001D653B">
        <w:rPr>
          <w:noProof/>
          <w:lang w:eastAsia="lt-LT"/>
        </w:rPr>
        <w:drawing>
          <wp:inline distT="0" distB="0" distL="0" distR="0" wp14:anchorId="4EA233F8" wp14:editId="171E9E21">
            <wp:extent cx="3835400" cy="3920561"/>
            <wp:effectExtent l="0" t="0" r="0" b="3810"/>
            <wp:docPr id="7600257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0257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8972" cy="394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D9D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04B84040">
                <wp:simplePos x="0" y="0"/>
                <wp:positionH relativeFrom="margin">
                  <wp:posOffset>983614</wp:posOffset>
                </wp:positionH>
                <wp:positionV relativeFrom="paragraph">
                  <wp:posOffset>2322830</wp:posOffset>
                </wp:positionV>
                <wp:extent cx="793750" cy="1708150"/>
                <wp:effectExtent l="0" t="38100" r="635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3750" cy="170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BD74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82.9pt;width:62.5pt;height:134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</w:p>
    <w:p w14:paraId="2ECF5180" w14:textId="3F74E8A7" w:rsidR="00A80807" w:rsidRDefault="001D653B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1D653B">
        <w:rPr>
          <w:rFonts w:ascii="Verdana" w:hAnsi="Verdana"/>
          <w:b/>
          <w:bCs/>
          <w:i/>
          <w:iCs/>
          <w:sz w:val="18"/>
          <w:szCs w:val="18"/>
        </w:rPr>
        <w:t>4164/0400:21</w:t>
      </w:r>
    </w:p>
    <w:p w14:paraId="5179D1CB" w14:textId="77777777" w:rsidR="001D653B" w:rsidRDefault="001D653B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3F0AC6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D653B" w:rsidRPr="001D653B">
        <w:rPr>
          <w:noProof/>
        </w:rPr>
        <w:drawing>
          <wp:inline distT="0" distB="0" distL="0" distR="0" wp14:anchorId="2313BFAB" wp14:editId="438E1557">
            <wp:extent cx="3484379" cy="3668395"/>
            <wp:effectExtent l="0" t="0" r="1905" b="8255"/>
            <wp:docPr id="1806153589" name="Paveikslėlis 1" descr="Paveikslėlis, kuriame yra tekstas, žemėlapi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153589" name="Paveikslėlis 1" descr="Paveikslėlis, kuriame yra tekstas, žemėlapis, diagrama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4035" cy="367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002652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D653B" w:rsidRPr="001D653B">
        <w:rPr>
          <w:rFonts w:ascii="Verdana" w:hAnsi="Verdana"/>
          <w:b/>
          <w:bCs/>
          <w:i/>
          <w:iCs/>
          <w:sz w:val="18"/>
          <w:szCs w:val="18"/>
        </w:rPr>
        <w:t>4164/0400:21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6750C" w14:textId="77777777" w:rsidR="00394FB6" w:rsidRDefault="00394FB6" w:rsidP="003B25C1">
      <w:pPr>
        <w:spacing w:after="0" w:line="240" w:lineRule="auto"/>
      </w:pPr>
      <w:r>
        <w:separator/>
      </w:r>
    </w:p>
  </w:endnote>
  <w:endnote w:type="continuationSeparator" w:id="0">
    <w:p w14:paraId="79FDFE5E" w14:textId="77777777" w:rsidR="00394FB6" w:rsidRDefault="00394FB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4A25D" w14:textId="77777777" w:rsidR="00394FB6" w:rsidRDefault="00394FB6" w:rsidP="003B25C1">
      <w:pPr>
        <w:spacing w:after="0" w:line="240" w:lineRule="auto"/>
      </w:pPr>
      <w:r>
        <w:separator/>
      </w:r>
    </w:p>
  </w:footnote>
  <w:footnote w:type="continuationSeparator" w:id="0">
    <w:p w14:paraId="563D93EC" w14:textId="77777777" w:rsidR="00394FB6" w:rsidRDefault="00394FB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653B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2CA4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94FB6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162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2025-10-30T08:16:00Z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