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14F50B4" w:rsidR="00F342EA" w:rsidRDefault="00567697" w:rsidP="00CA5379">
      <w:pPr>
        <w:spacing w:after="0" w:line="360" w:lineRule="auto"/>
        <w:rPr>
          <w:noProof/>
          <w:lang w:eastAsia="lt-LT"/>
        </w:rPr>
      </w:pPr>
      <w:r w:rsidRPr="00567697">
        <w:rPr>
          <w:noProof/>
          <w:lang w:eastAsia="lt-LT"/>
        </w:rPr>
        <w:drawing>
          <wp:inline distT="0" distB="0" distL="0" distR="0" wp14:anchorId="1AD7E136" wp14:editId="4D6E11FD">
            <wp:extent cx="4701533" cy="4145915"/>
            <wp:effectExtent l="0" t="0" r="4445" b="6985"/>
            <wp:docPr id="1997977180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977180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6360" cy="415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5C2A723" w:rsidR="00F342EA" w:rsidRDefault="00567697" w:rsidP="00CA5379">
      <w:pPr>
        <w:spacing w:after="0" w:line="360" w:lineRule="auto"/>
        <w:rPr>
          <w:noProof/>
          <w:lang w:eastAsia="lt-LT"/>
        </w:rPr>
      </w:pPr>
      <w:r w:rsidRPr="00567697">
        <w:rPr>
          <w:noProof/>
          <w:lang w:eastAsia="lt-LT"/>
        </w:rPr>
        <w:drawing>
          <wp:inline distT="0" distB="0" distL="0" distR="0" wp14:anchorId="7792CB32" wp14:editId="573BF394">
            <wp:extent cx="4076700" cy="4003525"/>
            <wp:effectExtent l="0" t="0" r="0" b="0"/>
            <wp:docPr id="1384502109" name="Paveikslėlis 1" descr="Paveikslėlis, kuriame yra tekstas, ekrano kop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502109" name="Paveikslėlis 1" descr="Paveikslėlis, kuriame yra tekstas, ekrano kopij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8212" cy="401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6A47CF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9D30B5">
                <wp:simplePos x="0" y="0"/>
                <wp:positionH relativeFrom="margin">
                  <wp:posOffset>2005964</wp:posOffset>
                </wp:positionH>
                <wp:positionV relativeFrom="paragraph">
                  <wp:posOffset>1452245</wp:posOffset>
                </wp:positionV>
                <wp:extent cx="422275" cy="2343150"/>
                <wp:effectExtent l="38100" t="38100" r="349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2275" cy="2343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26DE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.95pt;margin-top:114.35pt;width:33.25pt;height:18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67697" w:rsidRPr="00567697">
        <w:rPr>
          <w:noProof/>
        </w:rPr>
        <w:drawing>
          <wp:inline distT="0" distB="0" distL="0" distR="0" wp14:anchorId="1F5B5E63" wp14:editId="05118C38">
            <wp:extent cx="4146550" cy="3261568"/>
            <wp:effectExtent l="0" t="0" r="6350" b="0"/>
            <wp:docPr id="1115368748" name="Paveikslėlis 1" descr="Paveikslėlis, kuriame yra žemėlapis, tekstas, atlas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368748" name="Paveikslėlis 1" descr="Paveikslėlis, kuriame yra žemėlapis, tekstas, atlasas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56747" cy="3269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1624B0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67697" w:rsidRPr="00567697">
        <w:rPr>
          <w:rFonts w:ascii="Verdana" w:hAnsi="Verdana"/>
          <w:b/>
          <w:bCs/>
          <w:i/>
          <w:iCs/>
          <w:sz w:val="18"/>
          <w:szCs w:val="18"/>
        </w:rPr>
        <w:t>4180/0900:219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CBAAF" w14:textId="77777777" w:rsidR="00B578C3" w:rsidRDefault="00B578C3" w:rsidP="003B25C1">
      <w:pPr>
        <w:spacing w:after="0" w:line="240" w:lineRule="auto"/>
      </w:pPr>
      <w:r>
        <w:separator/>
      </w:r>
    </w:p>
  </w:endnote>
  <w:endnote w:type="continuationSeparator" w:id="0">
    <w:p w14:paraId="62E9B6C4" w14:textId="77777777" w:rsidR="00B578C3" w:rsidRDefault="00B578C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43881" w14:textId="77777777" w:rsidR="00B578C3" w:rsidRDefault="00B578C3" w:rsidP="003B25C1">
      <w:pPr>
        <w:spacing w:after="0" w:line="240" w:lineRule="auto"/>
      </w:pPr>
      <w:r>
        <w:separator/>
      </w:r>
    </w:p>
  </w:footnote>
  <w:footnote w:type="continuationSeparator" w:id="0">
    <w:p w14:paraId="6831FA9D" w14:textId="77777777" w:rsidR="00B578C3" w:rsidRDefault="00B578C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67697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1D7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8C3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2025-09-17T09:29:00Z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