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46CC95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24221D0" w:rsidR="00F342EA" w:rsidRDefault="00523971" w:rsidP="00CA5379">
      <w:pPr>
        <w:spacing w:after="0" w:line="360" w:lineRule="auto"/>
        <w:rPr>
          <w:noProof/>
          <w:lang w:eastAsia="lt-LT"/>
        </w:rPr>
      </w:pPr>
      <w:r w:rsidRPr="00523971">
        <w:rPr>
          <w:noProof/>
          <w:lang w:eastAsia="lt-LT"/>
        </w:rPr>
        <w:drawing>
          <wp:inline distT="0" distB="0" distL="0" distR="0" wp14:anchorId="2E17E94D" wp14:editId="3D48D938">
            <wp:extent cx="4209648" cy="4057650"/>
            <wp:effectExtent l="0" t="0" r="635" b="0"/>
            <wp:docPr id="1329150900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150900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2851" cy="406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0D758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23971" w:rsidRPr="00523971">
        <w:rPr>
          <w:noProof/>
        </w:rPr>
        <w:drawing>
          <wp:inline distT="0" distB="0" distL="0" distR="0" wp14:anchorId="54634BCF" wp14:editId="51ABD20A">
            <wp:extent cx="3419892" cy="3530600"/>
            <wp:effectExtent l="0" t="0" r="9525" b="0"/>
            <wp:docPr id="3980115" name="Paveikslėlis 1" descr="Paveikslėlis, kuriame yra tekstas, žemėlapi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115" name="Paveikslėlis 1" descr="Paveikslėlis, kuriame yra tekstas, žemėlapi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31579" cy="3542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0799C4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23971" w:rsidRPr="00523971">
        <w:rPr>
          <w:rFonts w:ascii="Verdana" w:hAnsi="Verdana"/>
          <w:b/>
          <w:bCs/>
          <w:i/>
          <w:iCs/>
          <w:sz w:val="18"/>
          <w:szCs w:val="18"/>
        </w:rPr>
        <w:t>4152/0800:504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1256E" w14:textId="77777777" w:rsidR="00F230CE" w:rsidRDefault="00F230CE" w:rsidP="003B25C1">
      <w:pPr>
        <w:spacing w:after="0" w:line="240" w:lineRule="auto"/>
      </w:pPr>
      <w:r>
        <w:separator/>
      </w:r>
    </w:p>
  </w:endnote>
  <w:endnote w:type="continuationSeparator" w:id="0">
    <w:p w14:paraId="51F4699A" w14:textId="77777777" w:rsidR="00F230CE" w:rsidRDefault="00F230C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CE156" w14:textId="77777777" w:rsidR="00F230CE" w:rsidRDefault="00F230CE" w:rsidP="003B25C1">
      <w:pPr>
        <w:spacing w:after="0" w:line="240" w:lineRule="auto"/>
      </w:pPr>
      <w:r>
        <w:separator/>
      </w:r>
    </w:p>
  </w:footnote>
  <w:footnote w:type="continuationSeparator" w:id="0">
    <w:p w14:paraId="128698F9" w14:textId="77777777" w:rsidR="00F230CE" w:rsidRDefault="00F230C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23971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586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0CE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2026-01-15T11:17:00Z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