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CB18ABE" w:rsidR="00F342EA" w:rsidRDefault="00E068A8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06B66848" wp14:editId="114BBF57">
            <wp:extent cx="3876675" cy="3650567"/>
            <wp:effectExtent l="0" t="0" r="0" b="7620"/>
            <wp:docPr id="698702909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632" cy="36571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39F6273" w:rsidR="00F342EA" w:rsidRDefault="00E068A8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668D1224" wp14:editId="0C79D8D3">
            <wp:extent cx="3657600" cy="3820535"/>
            <wp:effectExtent l="0" t="0" r="0" b="8890"/>
            <wp:docPr id="189651483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667" cy="38289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996D33" w14:textId="21F8203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83D99D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76A53EE">
                <wp:simplePos x="0" y="0"/>
                <wp:positionH relativeFrom="margin">
                  <wp:posOffset>2091689</wp:posOffset>
                </wp:positionH>
                <wp:positionV relativeFrom="paragraph">
                  <wp:posOffset>1543050</wp:posOffset>
                </wp:positionV>
                <wp:extent cx="314325" cy="1676400"/>
                <wp:effectExtent l="5715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14325" cy="1676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E072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7pt;margin-top:121.5pt;width:24.75pt;height:132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068A8" w:rsidRPr="00E068A8">
        <w:rPr>
          <w:noProof/>
        </w:rPr>
        <w:drawing>
          <wp:inline distT="0" distB="0" distL="0" distR="0" wp14:anchorId="5E436AED" wp14:editId="44E73657">
            <wp:extent cx="3152775" cy="3072083"/>
            <wp:effectExtent l="0" t="0" r="0" b="0"/>
            <wp:docPr id="18199112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9911233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60313" cy="307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092D89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068A8" w:rsidRPr="00E068A8">
        <w:rPr>
          <w:rFonts w:ascii="Verdana" w:hAnsi="Verdana"/>
          <w:b/>
          <w:bCs/>
          <w:i/>
          <w:iCs/>
          <w:sz w:val="18"/>
          <w:szCs w:val="18"/>
        </w:rPr>
        <w:t>4142/0400:500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C47BAE" w14:textId="77777777" w:rsidR="004632B5" w:rsidRDefault="004632B5" w:rsidP="003B25C1">
      <w:pPr>
        <w:spacing w:after="0" w:line="240" w:lineRule="auto"/>
      </w:pPr>
      <w:r>
        <w:separator/>
      </w:r>
    </w:p>
  </w:endnote>
  <w:endnote w:type="continuationSeparator" w:id="0">
    <w:p w14:paraId="21583438" w14:textId="77777777" w:rsidR="004632B5" w:rsidRDefault="004632B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766E75" w14:textId="77777777" w:rsidR="004632B5" w:rsidRDefault="004632B5" w:rsidP="003B25C1">
      <w:pPr>
        <w:spacing w:after="0" w:line="240" w:lineRule="auto"/>
      </w:pPr>
      <w:r>
        <w:separator/>
      </w:r>
    </w:p>
  </w:footnote>
  <w:footnote w:type="continuationSeparator" w:id="0">
    <w:p w14:paraId="06085D06" w14:textId="77777777" w:rsidR="004632B5" w:rsidRDefault="004632B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D665B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2B5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068A8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2024-09-24T08:44:00Z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