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6EF50E18" w:rsidR="00F342EA" w:rsidRDefault="0018060E" w:rsidP="00CA5379">
      <w:pPr>
        <w:spacing w:after="0" w:line="360" w:lineRule="auto"/>
        <w:rPr>
          <w:noProof/>
          <w:lang w:eastAsia="lt-LT"/>
        </w:rPr>
      </w:pPr>
      <w:r w:rsidRPr="0018060E">
        <w:rPr>
          <w:noProof/>
          <w:lang w:eastAsia="lt-LT"/>
        </w:rPr>
        <w:drawing>
          <wp:inline distT="0" distB="0" distL="0" distR="0" wp14:anchorId="4A2A9A2B" wp14:editId="67560A7C">
            <wp:extent cx="4044950" cy="3853153"/>
            <wp:effectExtent l="0" t="0" r="0" b="0"/>
            <wp:docPr id="159710708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710708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53720" cy="38615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715ED7EC" w:rsidR="00F342EA" w:rsidRDefault="0018060E" w:rsidP="00CA5379">
      <w:pPr>
        <w:spacing w:after="0" w:line="360" w:lineRule="auto"/>
        <w:rPr>
          <w:noProof/>
          <w:lang w:eastAsia="lt-LT"/>
        </w:rPr>
      </w:pPr>
      <w:r w:rsidRPr="0018060E">
        <w:rPr>
          <w:noProof/>
          <w:lang w:eastAsia="lt-LT"/>
        </w:rPr>
        <w:drawing>
          <wp:inline distT="0" distB="0" distL="0" distR="0" wp14:anchorId="5E8E714B" wp14:editId="0432F758">
            <wp:extent cx="4476750" cy="3884990"/>
            <wp:effectExtent l="0" t="0" r="0" b="1270"/>
            <wp:docPr id="62147626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147626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01519" cy="390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996D33" w14:textId="6ADD245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13BB41F8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A5595ED">
                <wp:simplePos x="0" y="0"/>
                <wp:positionH relativeFrom="margin">
                  <wp:posOffset>2415539</wp:posOffset>
                </wp:positionH>
                <wp:positionV relativeFrom="paragraph">
                  <wp:posOffset>2892424</wp:posOffset>
                </wp:positionV>
                <wp:extent cx="111125" cy="1139825"/>
                <wp:effectExtent l="0" t="38100" r="60325" b="2222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11125" cy="11398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D398F7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0.2pt;margin-top:227.75pt;width:8.75pt;height:89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18060E" w:rsidRPr="0018060E">
        <w:rPr>
          <w:noProof/>
        </w:rPr>
        <w:drawing>
          <wp:inline distT="0" distB="0" distL="0" distR="0" wp14:anchorId="11DE7A6C" wp14:editId="0F1E324B">
            <wp:extent cx="4756150" cy="3948818"/>
            <wp:effectExtent l="0" t="0" r="6350" b="0"/>
            <wp:docPr id="212714017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714017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763941" cy="39552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424EEE5D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18060E" w:rsidRPr="0018060E">
        <w:rPr>
          <w:rFonts w:ascii="Verdana" w:hAnsi="Verdana"/>
          <w:b/>
          <w:bCs/>
          <w:i/>
          <w:iCs/>
          <w:sz w:val="18"/>
          <w:szCs w:val="18"/>
        </w:rPr>
        <w:t>4150/0300:663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lastRenderedPageBreak/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75E525" w14:textId="77777777" w:rsidR="0064186E" w:rsidRDefault="0064186E" w:rsidP="003B25C1">
      <w:pPr>
        <w:spacing w:after="0" w:line="240" w:lineRule="auto"/>
      </w:pPr>
      <w:r>
        <w:separator/>
      </w:r>
    </w:p>
  </w:endnote>
  <w:endnote w:type="continuationSeparator" w:id="0">
    <w:p w14:paraId="2D47D755" w14:textId="77777777" w:rsidR="0064186E" w:rsidRDefault="0064186E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F97FA3" w14:textId="77777777" w:rsidR="0064186E" w:rsidRDefault="0064186E" w:rsidP="003B25C1">
      <w:pPr>
        <w:spacing w:after="0" w:line="240" w:lineRule="auto"/>
      </w:pPr>
      <w:r>
        <w:separator/>
      </w:r>
    </w:p>
  </w:footnote>
  <w:footnote w:type="continuationSeparator" w:id="0">
    <w:p w14:paraId="28C27647" w14:textId="77777777" w:rsidR="0064186E" w:rsidRDefault="0064186E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8060E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186E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B6C72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156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2024-10-24T10:49:00Z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