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6E69FC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6FC390F" w:rsidR="00F342EA" w:rsidRDefault="008A58A3" w:rsidP="00CA5379">
      <w:pPr>
        <w:spacing w:after="0" w:line="360" w:lineRule="auto"/>
        <w:rPr>
          <w:noProof/>
          <w:lang w:eastAsia="lt-LT"/>
        </w:rPr>
      </w:pPr>
      <w:r w:rsidRPr="008A58A3">
        <w:rPr>
          <w:noProof/>
          <w:lang w:eastAsia="lt-LT"/>
        </w:rPr>
        <w:drawing>
          <wp:inline distT="0" distB="0" distL="0" distR="0" wp14:anchorId="1525A0A9" wp14:editId="55413661">
            <wp:extent cx="4629150" cy="4155092"/>
            <wp:effectExtent l="0" t="0" r="0" b="0"/>
            <wp:docPr id="1809796515" name="Paveikslėlis 1" descr="Paveikslėlis, kuriame yra žemėlapis, teksta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796515" name="Paveikslėlis 1" descr="Paveikslėlis, kuriame yra žemėlapis, teksta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34648" cy="4160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2FEFFC9" w:rsidR="00F342EA" w:rsidRDefault="008A58A3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179D3E46">
                <wp:simplePos x="0" y="0"/>
                <wp:positionH relativeFrom="margin">
                  <wp:posOffset>986790</wp:posOffset>
                </wp:positionH>
                <wp:positionV relativeFrom="paragraph">
                  <wp:posOffset>2008505</wp:posOffset>
                </wp:positionV>
                <wp:extent cx="1009650" cy="2022475"/>
                <wp:effectExtent l="0" t="38100" r="57150" b="15875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09650" cy="202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9FFE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7pt;margin-top:158.15pt;width:79.5pt;height:159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8A58A3">
        <w:rPr>
          <w:noProof/>
          <w:lang w:eastAsia="lt-LT"/>
        </w:rPr>
        <w:drawing>
          <wp:inline distT="0" distB="0" distL="0" distR="0" wp14:anchorId="6ABA1835" wp14:editId="10619E61">
            <wp:extent cx="4086225" cy="3928933"/>
            <wp:effectExtent l="0" t="0" r="0" b="0"/>
            <wp:docPr id="461516231" name="Paveikslėlis 1" descr="Paveikslėlis, kuriame yra piešimas, men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516231" name="Paveikslėlis 1" descr="Paveikslėlis, kuriame yra piešimas, men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2455" cy="393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A2C7BD4" w:rsidR="00A80807" w:rsidRDefault="008A58A3" w:rsidP="00CA5379">
      <w:pPr>
        <w:spacing w:after="0" w:line="360" w:lineRule="auto"/>
        <w:rPr>
          <w:noProof/>
          <w:lang w:eastAsia="lt-LT"/>
        </w:rPr>
      </w:pPr>
      <w:r w:rsidRPr="008A58A3">
        <w:rPr>
          <w:rFonts w:ascii="Verdana" w:hAnsi="Verdana"/>
          <w:b/>
          <w:bCs/>
          <w:i/>
          <w:iCs/>
          <w:sz w:val="18"/>
          <w:szCs w:val="18"/>
        </w:rPr>
        <w:t>4120/0100:231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7C1D87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A58A3" w:rsidRPr="008A58A3">
        <w:rPr>
          <w:noProof/>
        </w:rPr>
        <w:drawing>
          <wp:inline distT="0" distB="0" distL="0" distR="0" wp14:anchorId="529AF75F" wp14:editId="4529DAB3">
            <wp:extent cx="3419475" cy="3701534"/>
            <wp:effectExtent l="0" t="0" r="0" b="0"/>
            <wp:docPr id="955928553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928553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23858" cy="370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D20F89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A58A3" w:rsidRPr="008A58A3">
        <w:rPr>
          <w:rFonts w:ascii="Verdana" w:hAnsi="Verdana"/>
          <w:b/>
          <w:bCs/>
          <w:i/>
          <w:iCs/>
          <w:sz w:val="18"/>
          <w:szCs w:val="18"/>
        </w:rPr>
        <w:t>4120/0100:231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E7780" w14:textId="77777777" w:rsidR="00D411C3" w:rsidRDefault="00D411C3" w:rsidP="003B25C1">
      <w:pPr>
        <w:spacing w:after="0" w:line="240" w:lineRule="auto"/>
      </w:pPr>
      <w:r>
        <w:separator/>
      </w:r>
    </w:p>
  </w:endnote>
  <w:endnote w:type="continuationSeparator" w:id="0">
    <w:p w14:paraId="052EF3FB" w14:textId="77777777" w:rsidR="00D411C3" w:rsidRDefault="00D411C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A870F" w14:textId="77777777" w:rsidR="00D411C3" w:rsidRDefault="00D411C3" w:rsidP="003B25C1">
      <w:pPr>
        <w:spacing w:after="0" w:line="240" w:lineRule="auto"/>
      </w:pPr>
      <w:r>
        <w:separator/>
      </w:r>
    </w:p>
  </w:footnote>
  <w:footnote w:type="continuationSeparator" w:id="0">
    <w:p w14:paraId="52655596" w14:textId="77777777" w:rsidR="00D411C3" w:rsidRDefault="00D411C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A58A3"/>
    <w:rsid w:val="008B2F33"/>
    <w:rsid w:val="008B465B"/>
    <w:rsid w:val="008C17E8"/>
    <w:rsid w:val="008C42A9"/>
    <w:rsid w:val="008C54DF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11C3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2026-02-11T08:17:00Z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