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5390B76" w:rsidR="00F342EA" w:rsidRDefault="00903F98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5879A5FA" wp14:editId="4341FE35">
            <wp:extent cx="6108607" cy="3390900"/>
            <wp:effectExtent l="0" t="0" r="6985" b="0"/>
            <wp:docPr id="640164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16408" name=""/>
                    <pic:cNvPicPr/>
                  </pic:nvPicPr>
                  <pic:blipFill rotWithShape="1">
                    <a:blip r:embed="rId7"/>
                    <a:srcRect l="1867" t="14938" r="60002" b="9812"/>
                    <a:stretch/>
                  </pic:blipFill>
                  <pic:spPr bwMode="auto">
                    <a:xfrm>
                      <a:off x="0" y="0"/>
                      <a:ext cx="6114488" cy="3394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0122D61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559B6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31F4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7D2110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FAE41A0">
                <wp:simplePos x="0" y="0"/>
                <wp:positionH relativeFrom="page">
                  <wp:posOffset>3279140</wp:posOffset>
                </wp:positionH>
                <wp:positionV relativeFrom="paragraph">
                  <wp:posOffset>1767204</wp:posOffset>
                </wp:positionV>
                <wp:extent cx="226060" cy="2000250"/>
                <wp:effectExtent l="38100" t="38100" r="2159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6060" cy="2000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B32D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58.2pt;margin-top:139.15pt;width:17.8pt;height:15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903F98">
        <w:rPr>
          <w:noProof/>
        </w:rPr>
        <w:drawing>
          <wp:inline distT="0" distB="0" distL="0" distR="0" wp14:anchorId="5B0F3090" wp14:editId="79FEE382">
            <wp:extent cx="6124575" cy="3360386"/>
            <wp:effectExtent l="0" t="0" r="0" b="0"/>
            <wp:docPr id="84984046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840462" name=""/>
                    <pic:cNvPicPr/>
                  </pic:nvPicPr>
                  <pic:blipFill rotWithShape="1">
                    <a:blip r:embed="rId8"/>
                    <a:srcRect l="10739" t="15492" r="54088" b="15898"/>
                    <a:stretch/>
                  </pic:blipFill>
                  <pic:spPr bwMode="auto">
                    <a:xfrm>
                      <a:off x="0" y="0"/>
                      <a:ext cx="6137397" cy="3367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4767220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03F98">
        <w:t>4182/0200:153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A262DD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100A2" w14:textId="77777777" w:rsidR="00A262DD" w:rsidRDefault="00A262DD" w:rsidP="003B25C1">
      <w:pPr>
        <w:spacing w:after="0" w:line="240" w:lineRule="auto"/>
      </w:pPr>
      <w:r>
        <w:separator/>
      </w:r>
    </w:p>
  </w:endnote>
  <w:endnote w:type="continuationSeparator" w:id="0">
    <w:p w14:paraId="0578F817" w14:textId="77777777" w:rsidR="00A262DD" w:rsidRDefault="00A262D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87900" w14:textId="77777777" w:rsidR="00A262DD" w:rsidRDefault="00A262DD" w:rsidP="003B25C1">
      <w:pPr>
        <w:spacing w:after="0" w:line="240" w:lineRule="auto"/>
      </w:pPr>
      <w:r>
        <w:separator/>
      </w:r>
    </w:p>
  </w:footnote>
  <w:footnote w:type="continuationSeparator" w:id="0">
    <w:p w14:paraId="498F2F71" w14:textId="77777777" w:rsidR="00A262DD" w:rsidRDefault="00A262D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4755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68EE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01E2B"/>
    <w:rsid w:val="00903F98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62DD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187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2C59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2024-01-31T12:49:00Z</dcterms:created>
  <dcterms:modified xsi:type="dcterms:W3CDTF">2024-01-31T12:49:00Z</dcterms:modified>
</cp:coreProperties>
</file>