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039378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B7DF35E" w:rsidR="00F342EA" w:rsidRDefault="00FB425E" w:rsidP="00CA5379">
      <w:pPr>
        <w:spacing w:after="0" w:line="360" w:lineRule="auto"/>
        <w:rPr>
          <w:noProof/>
          <w:lang w:eastAsia="lt-LT"/>
        </w:rPr>
      </w:pPr>
      <w:r w:rsidRPr="00FB425E">
        <w:rPr>
          <w:noProof/>
          <w:lang w:eastAsia="lt-LT"/>
        </w:rPr>
        <w:drawing>
          <wp:inline distT="0" distB="0" distL="0" distR="0" wp14:anchorId="59EE5F99" wp14:editId="0BA2BAF1">
            <wp:extent cx="4851400" cy="4019846"/>
            <wp:effectExtent l="0" t="0" r="6350" b="0"/>
            <wp:docPr id="185951123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51123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3419" cy="402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CA4B0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B425E" w:rsidRPr="00FB425E">
        <w:rPr>
          <w:noProof/>
        </w:rPr>
        <w:drawing>
          <wp:inline distT="0" distB="0" distL="0" distR="0" wp14:anchorId="70AE218D" wp14:editId="673465FB">
            <wp:extent cx="3638550" cy="3459982"/>
            <wp:effectExtent l="0" t="0" r="0" b="7620"/>
            <wp:docPr id="808111317" name="Paveikslėlis 1" descr="Paveikslėlis, kuriame yra tekstas, žemėlapi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111317" name="Paveikslėlis 1" descr="Paveikslėlis, kuriame yra tekstas, žemėlapi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0094" cy="34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BF05EF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425E" w:rsidRPr="00FB425E">
        <w:rPr>
          <w:rFonts w:ascii="Verdana" w:hAnsi="Verdana"/>
          <w:b/>
          <w:bCs/>
          <w:i/>
          <w:iCs/>
          <w:sz w:val="18"/>
          <w:szCs w:val="18"/>
        </w:rPr>
        <w:t>4180/0400:227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86BEE" w14:textId="77777777" w:rsidR="00847126" w:rsidRDefault="00847126" w:rsidP="003B25C1">
      <w:pPr>
        <w:spacing w:after="0" w:line="240" w:lineRule="auto"/>
      </w:pPr>
      <w:r>
        <w:separator/>
      </w:r>
    </w:p>
  </w:endnote>
  <w:endnote w:type="continuationSeparator" w:id="0">
    <w:p w14:paraId="12AD1A8E" w14:textId="77777777" w:rsidR="00847126" w:rsidRDefault="0084712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E5BF7" w14:textId="77777777" w:rsidR="00847126" w:rsidRDefault="00847126" w:rsidP="003B25C1">
      <w:pPr>
        <w:spacing w:after="0" w:line="240" w:lineRule="auto"/>
      </w:pPr>
      <w:r>
        <w:separator/>
      </w:r>
    </w:p>
  </w:footnote>
  <w:footnote w:type="continuationSeparator" w:id="0">
    <w:p w14:paraId="40A0BF69" w14:textId="77777777" w:rsidR="00847126" w:rsidRDefault="0084712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356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47126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25E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2025-07-25T10:06:00Z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