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2385">
        <w:rPr>
          <w:rFonts w:ascii="Times New Roman" w:hAnsi="Times New Roman"/>
          <w:b/>
          <w:bCs/>
          <w:sz w:val="24"/>
          <w:szCs w:val="24"/>
          <w:lang w:val="pl-PL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41E7DE46" w:rsidR="00F342EA" w:rsidRDefault="00DF790C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77470DB6" wp14:editId="3BD02C36">
            <wp:extent cx="5972175" cy="3759756"/>
            <wp:effectExtent l="0" t="0" r="0" b="0"/>
            <wp:docPr id="896621827" name="Picture 1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621827" name="Picture 1" descr="A screenshot of a map&#10;&#10;AI-generated content may be incorrect."/>
                    <pic:cNvPicPr/>
                  </pic:nvPicPr>
                  <pic:blipFill rotWithShape="1">
                    <a:blip r:embed="rId7"/>
                    <a:srcRect l="6070" t="14526" r="25451" b="13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907" cy="3767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9E2C053" w:rsidR="006067EB" w:rsidRDefault="00DF790C" w:rsidP="0095238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4BF2F8" wp14:editId="28581ACE">
                <wp:simplePos x="0" y="0"/>
                <wp:positionH relativeFrom="page">
                  <wp:posOffset>4076700</wp:posOffset>
                </wp:positionH>
                <wp:positionV relativeFrom="paragraph">
                  <wp:posOffset>1376680</wp:posOffset>
                </wp:positionV>
                <wp:extent cx="809625" cy="2016760"/>
                <wp:effectExtent l="0" t="38100" r="66675" b="2159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09625" cy="20167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201C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21pt;margin-top:108.4pt;width:63.75pt;height:158.8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">
                <v:stroke endarrow="block"/>
                <w10:wrap anchorx="page"/>
              </v:shape>
            </w:pict>
          </mc:Fallback>
        </mc:AlternateContent>
      </w:r>
      <w:r w:rsidRPr="00DF790C">
        <w:drawing>
          <wp:inline distT="0" distB="0" distL="0" distR="0" wp14:anchorId="5B0349F1" wp14:editId="7F409F88">
            <wp:extent cx="5885815" cy="3180469"/>
            <wp:effectExtent l="0" t="0" r="635" b="1270"/>
            <wp:docPr id="137996596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965965" name="Picture 1" descr="A screenshot of a computer&#10;&#10;AI-generated content may be incorrect."/>
                    <pic:cNvPicPr/>
                  </pic:nvPicPr>
                  <pic:blipFill rotWithShape="1">
                    <a:blip r:embed="rId8"/>
                    <a:srcRect l="29036" t="28089" r="17671" b="18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454" cy="3193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73417D4F" w:rsidR="00494A79" w:rsidRDefault="007832AC" w:rsidP="002A052E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590E9B">
        <w:rPr>
          <w:noProof/>
          <w:lang w:eastAsia="lt-LT"/>
        </w:rPr>
        <w:t>41</w:t>
      </w:r>
      <w:r w:rsidR="00DF790C">
        <w:rPr>
          <w:noProof/>
          <w:lang w:eastAsia="lt-LT"/>
        </w:rPr>
        <w:t>52/2200:20</w:t>
      </w:r>
    </w:p>
    <w:p w14:paraId="53650BB8" w14:textId="77777777" w:rsidR="00133C37" w:rsidRDefault="00133C37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32392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69CA1" w14:textId="77777777" w:rsidR="00323928" w:rsidRDefault="00323928" w:rsidP="003B25C1">
      <w:pPr>
        <w:spacing w:after="0" w:line="240" w:lineRule="auto"/>
      </w:pPr>
      <w:r>
        <w:separator/>
      </w:r>
    </w:p>
  </w:endnote>
  <w:endnote w:type="continuationSeparator" w:id="0">
    <w:p w14:paraId="747753BA" w14:textId="77777777" w:rsidR="00323928" w:rsidRDefault="0032392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45833" w14:textId="77777777" w:rsidR="00323928" w:rsidRDefault="00323928" w:rsidP="003B25C1">
      <w:pPr>
        <w:spacing w:after="0" w:line="240" w:lineRule="auto"/>
      </w:pPr>
      <w:r>
        <w:separator/>
      </w:r>
    </w:p>
  </w:footnote>
  <w:footnote w:type="continuationSeparator" w:id="0">
    <w:p w14:paraId="775FA2B7" w14:textId="77777777" w:rsidR="00323928" w:rsidRDefault="0032392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3C37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3928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0E9B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10C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2385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DF790C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10A9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B1A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5C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5C1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2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2025-08-21T19:06:00Z</dcterms:created>
  <dcterms:modified xsi:type="dcterms:W3CDTF">2025-08-21T19:06:00Z</dcterms:modified>
</cp:coreProperties>
</file>