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CB753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951B70E" w14:textId="32F94239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0EE86E01" w14:textId="76E8F168" w:rsidR="00CD28D2" w:rsidRDefault="001E3E1B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D0C148B" wp14:editId="11650379">
                <wp:simplePos x="0" y="0"/>
                <wp:positionH relativeFrom="margin">
                  <wp:posOffset>2863215</wp:posOffset>
                </wp:positionH>
                <wp:positionV relativeFrom="paragraph">
                  <wp:posOffset>1491615</wp:posOffset>
                </wp:positionV>
                <wp:extent cx="76200" cy="2028825"/>
                <wp:effectExtent l="762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2028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B319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5.45pt;margin-top:117.45pt;width:6pt;height:159.75pt;flip:x y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1E3E1B">
        <w:rPr>
          <w:noProof/>
        </w:rPr>
        <w:drawing>
          <wp:inline distT="0" distB="0" distL="0" distR="0" wp14:anchorId="7EC964F8" wp14:editId="25B34121">
            <wp:extent cx="5638800" cy="3409950"/>
            <wp:effectExtent l="0" t="0" r="0" b="0"/>
            <wp:docPr id="5341466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46639" name=""/>
                    <pic:cNvPicPr/>
                  </pic:nvPicPr>
                  <pic:blipFill rotWithShape="1">
                    <a:blip r:embed="rId5"/>
                    <a:srcRect l="26770" t="22411" r="20690" b="25000"/>
                    <a:stretch/>
                  </pic:blipFill>
                  <pic:spPr bwMode="auto">
                    <a:xfrm>
                      <a:off x="0" y="0"/>
                      <a:ext cx="5660883" cy="3423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43ED9" w14:textId="38E66078" w:rsidR="00E56249" w:rsidRDefault="003C784C" w:rsidP="00746CDE">
      <w:pPr>
        <w:tabs>
          <w:tab w:val="left" w:pos="6210"/>
        </w:tabs>
        <w:spacing w:after="0" w:line="360" w:lineRule="auto"/>
        <w:ind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3D787E">
        <w:rPr>
          <w:rFonts w:ascii="Times New Roman" w:hAnsi="Times New Roman"/>
          <w:sz w:val="24"/>
          <w:szCs w:val="24"/>
        </w:rPr>
        <w:t>41</w:t>
      </w:r>
      <w:r w:rsidR="001E3E1B">
        <w:rPr>
          <w:rFonts w:ascii="Times New Roman" w:hAnsi="Times New Roman"/>
          <w:sz w:val="24"/>
          <w:szCs w:val="24"/>
        </w:rPr>
        <w:t>70/0600:0072</w:t>
      </w:r>
      <w:r w:rsidR="000979D8">
        <w:rPr>
          <w:rFonts w:ascii="Times New Roman" w:hAnsi="Times New Roman"/>
          <w:sz w:val="24"/>
          <w:szCs w:val="24"/>
        </w:rPr>
        <w:tab/>
      </w:r>
      <w:r w:rsidR="00E56249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F821AF0" wp14:editId="1D505F21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E262E" w14:textId="3D7155B9" w:rsidR="00A3713B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2F5E24B8" wp14:editId="49B3755E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4AA7EC7" wp14:editId="1BCE53CA">
            <wp:extent cx="2688916" cy="241935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35149" w14:textId="77777777" w:rsidR="004C0B10" w:rsidRPr="004C0B10" w:rsidRDefault="004C0B10" w:rsidP="004C0B10">
      <w:pPr>
        <w:tabs>
          <w:tab w:val="center" w:pos="4513"/>
          <w:tab w:val="left" w:pos="6300"/>
        </w:tabs>
        <w:spacing w:after="160" w:line="259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C0B10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>I</w:t>
      </w:r>
      <w:proofErr w:type="spellStart"/>
      <w:r w:rsidRPr="004C0B1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4C0B1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676D7C7" w14:textId="176C351C" w:rsidR="005104B0" w:rsidRDefault="001E3E1B" w:rsidP="004C0B1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D3E2527" wp14:editId="14A1F21C">
            <wp:extent cx="6067425" cy="3924041"/>
            <wp:effectExtent l="0" t="0" r="0" b="635"/>
            <wp:docPr id="2522211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221136" name=""/>
                    <pic:cNvPicPr/>
                  </pic:nvPicPr>
                  <pic:blipFill rotWithShape="1">
                    <a:blip r:embed="rId9"/>
                    <a:srcRect l="16031" t="18032" r="26696" b="20659"/>
                    <a:stretch/>
                  </pic:blipFill>
                  <pic:spPr bwMode="auto">
                    <a:xfrm>
                      <a:off x="0" y="0"/>
                      <a:ext cx="6088456" cy="3937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6EF1A9" w14:textId="3339C1BA" w:rsidR="005104B0" w:rsidRDefault="005104B0" w:rsidP="004C0B1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9C9D489" w14:textId="5EEB6F0C" w:rsidR="005104B0" w:rsidRDefault="005104B0" w:rsidP="004C0B1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910130D" w14:textId="48B79E95" w:rsidR="005104B0" w:rsidRDefault="005104B0" w:rsidP="004C0B1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5922E9F" w14:textId="77777777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27E00235" w14:textId="77777777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317B70AD" w14:textId="679E59C3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40E68188" w14:textId="29EF47F4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5BA8340E" w14:textId="5EE1E3D0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1AED7D87" w14:textId="23F56B27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191C791C" w14:textId="745ED4A7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7510EE52" w14:textId="2593B01C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2DD7E070" w14:textId="4DCA005A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597C6A77" w14:textId="150D350B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36B8AA5C" w14:textId="656C4A36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0667DBB4" w14:textId="596432F3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740374B5" w14:textId="43A13B31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1B688EF6" w14:textId="71D4441E" w:rsidR="005104B0" w:rsidRDefault="005104B0" w:rsidP="004C0B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14:paraId="41197124" w14:textId="46BF923E" w:rsidR="006C010B" w:rsidRPr="006C010B" w:rsidRDefault="006C010B" w:rsidP="006C010B">
      <w:pPr>
        <w:rPr>
          <w:rFonts w:ascii="Times New Roman" w:hAnsi="Times New Roman"/>
          <w:sz w:val="24"/>
          <w:szCs w:val="24"/>
        </w:rPr>
      </w:pPr>
    </w:p>
    <w:sectPr w:rsidR="006C010B" w:rsidRPr="006C010B" w:rsidSect="0023252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9F9"/>
    <w:rsid w:val="00024773"/>
    <w:rsid w:val="000349C6"/>
    <w:rsid w:val="00047B91"/>
    <w:rsid w:val="000509AC"/>
    <w:rsid w:val="00050F5D"/>
    <w:rsid w:val="0005432B"/>
    <w:rsid w:val="00063472"/>
    <w:rsid w:val="00066D7A"/>
    <w:rsid w:val="00072E6E"/>
    <w:rsid w:val="000757D8"/>
    <w:rsid w:val="00075849"/>
    <w:rsid w:val="00077E3E"/>
    <w:rsid w:val="00093E47"/>
    <w:rsid w:val="00094096"/>
    <w:rsid w:val="000979D8"/>
    <w:rsid w:val="000B2B5C"/>
    <w:rsid w:val="000D2008"/>
    <w:rsid w:val="000D4C97"/>
    <w:rsid w:val="000D5430"/>
    <w:rsid w:val="000F7CED"/>
    <w:rsid w:val="00104D94"/>
    <w:rsid w:val="00106BDD"/>
    <w:rsid w:val="00126D61"/>
    <w:rsid w:val="001314E8"/>
    <w:rsid w:val="00141045"/>
    <w:rsid w:val="001421D3"/>
    <w:rsid w:val="0014374E"/>
    <w:rsid w:val="001474DF"/>
    <w:rsid w:val="00154F8B"/>
    <w:rsid w:val="00155F8D"/>
    <w:rsid w:val="00161768"/>
    <w:rsid w:val="0016290F"/>
    <w:rsid w:val="00167485"/>
    <w:rsid w:val="001920C9"/>
    <w:rsid w:val="00193DFB"/>
    <w:rsid w:val="001A45B7"/>
    <w:rsid w:val="001A7EB4"/>
    <w:rsid w:val="001C0578"/>
    <w:rsid w:val="001C3A9B"/>
    <w:rsid w:val="001D0876"/>
    <w:rsid w:val="001D0C32"/>
    <w:rsid w:val="001D144F"/>
    <w:rsid w:val="001E2387"/>
    <w:rsid w:val="001E3E1B"/>
    <w:rsid w:val="001E5C46"/>
    <w:rsid w:val="001F2981"/>
    <w:rsid w:val="0020181B"/>
    <w:rsid w:val="00203E46"/>
    <w:rsid w:val="0020405A"/>
    <w:rsid w:val="00210AAF"/>
    <w:rsid w:val="00214E1E"/>
    <w:rsid w:val="002255EF"/>
    <w:rsid w:val="00232527"/>
    <w:rsid w:val="00235F4E"/>
    <w:rsid w:val="00243F17"/>
    <w:rsid w:val="00246BE1"/>
    <w:rsid w:val="0026053E"/>
    <w:rsid w:val="00273DCD"/>
    <w:rsid w:val="00286A7D"/>
    <w:rsid w:val="002903B3"/>
    <w:rsid w:val="002910DD"/>
    <w:rsid w:val="0029188C"/>
    <w:rsid w:val="00295883"/>
    <w:rsid w:val="002B7E90"/>
    <w:rsid w:val="002C06B4"/>
    <w:rsid w:val="002D4144"/>
    <w:rsid w:val="002D6C3D"/>
    <w:rsid w:val="002E2127"/>
    <w:rsid w:val="0031639E"/>
    <w:rsid w:val="00320149"/>
    <w:rsid w:val="00335B6A"/>
    <w:rsid w:val="003428AD"/>
    <w:rsid w:val="00343735"/>
    <w:rsid w:val="0034447F"/>
    <w:rsid w:val="00363778"/>
    <w:rsid w:val="00372A50"/>
    <w:rsid w:val="00374983"/>
    <w:rsid w:val="00392A11"/>
    <w:rsid w:val="003941B3"/>
    <w:rsid w:val="003A54F9"/>
    <w:rsid w:val="003B4D29"/>
    <w:rsid w:val="003C056D"/>
    <w:rsid w:val="003C2BEC"/>
    <w:rsid w:val="003C3DBD"/>
    <w:rsid w:val="003C784C"/>
    <w:rsid w:val="003D25CF"/>
    <w:rsid w:val="003D3119"/>
    <w:rsid w:val="003D787E"/>
    <w:rsid w:val="003E7BEE"/>
    <w:rsid w:val="00401252"/>
    <w:rsid w:val="00402862"/>
    <w:rsid w:val="00407CE8"/>
    <w:rsid w:val="004206E1"/>
    <w:rsid w:val="00430CD9"/>
    <w:rsid w:val="004415D1"/>
    <w:rsid w:val="00443C9F"/>
    <w:rsid w:val="0044450C"/>
    <w:rsid w:val="00446FA6"/>
    <w:rsid w:val="0045320A"/>
    <w:rsid w:val="00470495"/>
    <w:rsid w:val="00472366"/>
    <w:rsid w:val="004858B5"/>
    <w:rsid w:val="00490075"/>
    <w:rsid w:val="004A6CE1"/>
    <w:rsid w:val="004B26D8"/>
    <w:rsid w:val="004B3C41"/>
    <w:rsid w:val="004C0B10"/>
    <w:rsid w:val="004C5141"/>
    <w:rsid w:val="004F1212"/>
    <w:rsid w:val="00501BC6"/>
    <w:rsid w:val="005104B0"/>
    <w:rsid w:val="00514D8C"/>
    <w:rsid w:val="005315F8"/>
    <w:rsid w:val="00534ABD"/>
    <w:rsid w:val="005375A7"/>
    <w:rsid w:val="005441B5"/>
    <w:rsid w:val="005451D4"/>
    <w:rsid w:val="00551C7A"/>
    <w:rsid w:val="00560129"/>
    <w:rsid w:val="00561C63"/>
    <w:rsid w:val="0056520C"/>
    <w:rsid w:val="00567B61"/>
    <w:rsid w:val="00584835"/>
    <w:rsid w:val="005878C4"/>
    <w:rsid w:val="00590337"/>
    <w:rsid w:val="005949FD"/>
    <w:rsid w:val="00595043"/>
    <w:rsid w:val="005962E1"/>
    <w:rsid w:val="00596980"/>
    <w:rsid w:val="005A6664"/>
    <w:rsid w:val="005D3661"/>
    <w:rsid w:val="005E4ECB"/>
    <w:rsid w:val="005F2643"/>
    <w:rsid w:val="006014A4"/>
    <w:rsid w:val="0063595A"/>
    <w:rsid w:val="006452D1"/>
    <w:rsid w:val="00655486"/>
    <w:rsid w:val="006851C4"/>
    <w:rsid w:val="006912E3"/>
    <w:rsid w:val="006958FE"/>
    <w:rsid w:val="006969B7"/>
    <w:rsid w:val="006A1866"/>
    <w:rsid w:val="006A23A8"/>
    <w:rsid w:val="006A6E0B"/>
    <w:rsid w:val="006C010B"/>
    <w:rsid w:val="006C0B82"/>
    <w:rsid w:val="006C5D25"/>
    <w:rsid w:val="006D275B"/>
    <w:rsid w:val="006E5565"/>
    <w:rsid w:val="006F0344"/>
    <w:rsid w:val="006F246B"/>
    <w:rsid w:val="006F64F9"/>
    <w:rsid w:val="00707634"/>
    <w:rsid w:val="00730523"/>
    <w:rsid w:val="007342DB"/>
    <w:rsid w:val="0073553D"/>
    <w:rsid w:val="00746CDE"/>
    <w:rsid w:val="00753E23"/>
    <w:rsid w:val="0075568F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799F"/>
    <w:rsid w:val="007D6309"/>
    <w:rsid w:val="007E2FBC"/>
    <w:rsid w:val="007F4C74"/>
    <w:rsid w:val="007F655B"/>
    <w:rsid w:val="007F7A31"/>
    <w:rsid w:val="0080013B"/>
    <w:rsid w:val="0080076A"/>
    <w:rsid w:val="00801EE9"/>
    <w:rsid w:val="00802403"/>
    <w:rsid w:val="00803102"/>
    <w:rsid w:val="00805518"/>
    <w:rsid w:val="008125A1"/>
    <w:rsid w:val="0082154D"/>
    <w:rsid w:val="00827849"/>
    <w:rsid w:val="00830417"/>
    <w:rsid w:val="00835FC2"/>
    <w:rsid w:val="008456E1"/>
    <w:rsid w:val="00863323"/>
    <w:rsid w:val="00876916"/>
    <w:rsid w:val="00881ED3"/>
    <w:rsid w:val="00884F5F"/>
    <w:rsid w:val="00887EBB"/>
    <w:rsid w:val="008920EF"/>
    <w:rsid w:val="008930C6"/>
    <w:rsid w:val="00896F01"/>
    <w:rsid w:val="008B2F33"/>
    <w:rsid w:val="008C10A8"/>
    <w:rsid w:val="008C42A9"/>
    <w:rsid w:val="008C6AAD"/>
    <w:rsid w:val="008D3708"/>
    <w:rsid w:val="008E1221"/>
    <w:rsid w:val="008E12E6"/>
    <w:rsid w:val="008F0F3B"/>
    <w:rsid w:val="008F51D2"/>
    <w:rsid w:val="00910D72"/>
    <w:rsid w:val="00913D20"/>
    <w:rsid w:val="00930590"/>
    <w:rsid w:val="009325EE"/>
    <w:rsid w:val="009437A9"/>
    <w:rsid w:val="009443C3"/>
    <w:rsid w:val="00944D1D"/>
    <w:rsid w:val="00956692"/>
    <w:rsid w:val="00957885"/>
    <w:rsid w:val="00962FC7"/>
    <w:rsid w:val="00964E2D"/>
    <w:rsid w:val="00980A33"/>
    <w:rsid w:val="0098599E"/>
    <w:rsid w:val="00993F50"/>
    <w:rsid w:val="00995DB6"/>
    <w:rsid w:val="009A3031"/>
    <w:rsid w:val="009A3505"/>
    <w:rsid w:val="009A3D00"/>
    <w:rsid w:val="009A7B8E"/>
    <w:rsid w:val="009B2C6E"/>
    <w:rsid w:val="009C43E7"/>
    <w:rsid w:val="009C5F9A"/>
    <w:rsid w:val="009E2868"/>
    <w:rsid w:val="009E5B51"/>
    <w:rsid w:val="009F637A"/>
    <w:rsid w:val="00A0008E"/>
    <w:rsid w:val="00A0318F"/>
    <w:rsid w:val="00A13B25"/>
    <w:rsid w:val="00A333DB"/>
    <w:rsid w:val="00A341A8"/>
    <w:rsid w:val="00A3713B"/>
    <w:rsid w:val="00A4138F"/>
    <w:rsid w:val="00A42527"/>
    <w:rsid w:val="00A474CA"/>
    <w:rsid w:val="00A5494F"/>
    <w:rsid w:val="00A66ACD"/>
    <w:rsid w:val="00A74175"/>
    <w:rsid w:val="00A767AF"/>
    <w:rsid w:val="00A84CDB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07D9F"/>
    <w:rsid w:val="00B13131"/>
    <w:rsid w:val="00B133E3"/>
    <w:rsid w:val="00B371C7"/>
    <w:rsid w:val="00B5277E"/>
    <w:rsid w:val="00B6076C"/>
    <w:rsid w:val="00B625C2"/>
    <w:rsid w:val="00B626E3"/>
    <w:rsid w:val="00B65C93"/>
    <w:rsid w:val="00B83121"/>
    <w:rsid w:val="00B90C26"/>
    <w:rsid w:val="00BA5973"/>
    <w:rsid w:val="00BB21D6"/>
    <w:rsid w:val="00BC341A"/>
    <w:rsid w:val="00BC5A41"/>
    <w:rsid w:val="00BD1FCF"/>
    <w:rsid w:val="00BE1770"/>
    <w:rsid w:val="00BE3EC2"/>
    <w:rsid w:val="00BF3CF8"/>
    <w:rsid w:val="00C06C13"/>
    <w:rsid w:val="00C06DA0"/>
    <w:rsid w:val="00C10C73"/>
    <w:rsid w:val="00C15983"/>
    <w:rsid w:val="00C559DB"/>
    <w:rsid w:val="00C56998"/>
    <w:rsid w:val="00C600E7"/>
    <w:rsid w:val="00C67E5C"/>
    <w:rsid w:val="00C72C77"/>
    <w:rsid w:val="00C74482"/>
    <w:rsid w:val="00C846EE"/>
    <w:rsid w:val="00C848EF"/>
    <w:rsid w:val="00C93E45"/>
    <w:rsid w:val="00C95B64"/>
    <w:rsid w:val="00C96C2B"/>
    <w:rsid w:val="00C97342"/>
    <w:rsid w:val="00CC048B"/>
    <w:rsid w:val="00CD28D2"/>
    <w:rsid w:val="00CD3B63"/>
    <w:rsid w:val="00CD57C0"/>
    <w:rsid w:val="00D05207"/>
    <w:rsid w:val="00D072F0"/>
    <w:rsid w:val="00D21AD4"/>
    <w:rsid w:val="00D23DFE"/>
    <w:rsid w:val="00D340E6"/>
    <w:rsid w:val="00D36928"/>
    <w:rsid w:val="00D4432C"/>
    <w:rsid w:val="00D518FA"/>
    <w:rsid w:val="00D5539E"/>
    <w:rsid w:val="00D64C2D"/>
    <w:rsid w:val="00D64D3F"/>
    <w:rsid w:val="00D6721E"/>
    <w:rsid w:val="00D7008D"/>
    <w:rsid w:val="00D73ED6"/>
    <w:rsid w:val="00D80220"/>
    <w:rsid w:val="00D80B3C"/>
    <w:rsid w:val="00D833C4"/>
    <w:rsid w:val="00D951AD"/>
    <w:rsid w:val="00DA2230"/>
    <w:rsid w:val="00DA4186"/>
    <w:rsid w:val="00DB1D88"/>
    <w:rsid w:val="00DB451F"/>
    <w:rsid w:val="00DC0977"/>
    <w:rsid w:val="00DC5718"/>
    <w:rsid w:val="00DD131A"/>
    <w:rsid w:val="00DD1B79"/>
    <w:rsid w:val="00DE2ED7"/>
    <w:rsid w:val="00E01CD9"/>
    <w:rsid w:val="00E022C8"/>
    <w:rsid w:val="00E03D13"/>
    <w:rsid w:val="00E11536"/>
    <w:rsid w:val="00E117FE"/>
    <w:rsid w:val="00E148F1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97926"/>
    <w:rsid w:val="00E97B34"/>
    <w:rsid w:val="00EA5800"/>
    <w:rsid w:val="00EB028E"/>
    <w:rsid w:val="00EB654A"/>
    <w:rsid w:val="00EC1301"/>
    <w:rsid w:val="00EC472E"/>
    <w:rsid w:val="00EF1257"/>
    <w:rsid w:val="00EF5EF8"/>
    <w:rsid w:val="00EF768B"/>
    <w:rsid w:val="00F05CED"/>
    <w:rsid w:val="00F17CC7"/>
    <w:rsid w:val="00F26D18"/>
    <w:rsid w:val="00F34D65"/>
    <w:rsid w:val="00F4104B"/>
    <w:rsid w:val="00F52948"/>
    <w:rsid w:val="00F52F25"/>
    <w:rsid w:val="00F67FC5"/>
    <w:rsid w:val="00F77F83"/>
    <w:rsid w:val="00F80CEF"/>
    <w:rsid w:val="00F82774"/>
    <w:rsid w:val="00F8409F"/>
    <w:rsid w:val="00F92852"/>
    <w:rsid w:val="00F929B5"/>
    <w:rsid w:val="00FA039C"/>
    <w:rsid w:val="00FA0A0C"/>
    <w:rsid w:val="00FA4016"/>
    <w:rsid w:val="00FA7618"/>
    <w:rsid w:val="00FB4EE0"/>
    <w:rsid w:val="00FB638B"/>
    <w:rsid w:val="00FD0268"/>
    <w:rsid w:val="00FD6147"/>
    <w:rsid w:val="00FE027A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27BDD9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C5960-37C1-478C-8DAB-AABC6E15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147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2021-11-10T08:56:00Z</cp:lastPrinted>
  <dcterms:created xsi:type="dcterms:W3CDTF">2024-03-26T16:14:00Z</dcterms:created>
  <dcterms:modified xsi:type="dcterms:W3CDTF">2024-03-26T16:14:00Z</dcterms:modified>
</cp:coreProperties>
</file>