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83A3B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0DE45CC" w:rsidR="00F342EA" w:rsidRDefault="00BA61F0" w:rsidP="00CA5379">
      <w:pPr>
        <w:spacing w:after="0" w:line="360" w:lineRule="auto"/>
        <w:rPr>
          <w:noProof/>
          <w:lang w:eastAsia="lt-LT"/>
        </w:rPr>
      </w:pPr>
      <w:r w:rsidRPr="00BA61F0">
        <w:rPr>
          <w:noProof/>
          <w:lang w:eastAsia="lt-LT"/>
        </w:rPr>
        <w:drawing>
          <wp:inline distT="0" distB="0" distL="0" distR="0" wp14:anchorId="1A28892A" wp14:editId="356AB286">
            <wp:extent cx="4431994" cy="3876040"/>
            <wp:effectExtent l="0" t="0" r="6985" b="0"/>
            <wp:docPr id="138595668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95668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35601" cy="387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187CBBD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E50C9E3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3DCE207E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4029649A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5A153288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15F1571C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45101A2E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63A01426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093C0D79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52A53EE0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01E7AD36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22DECFBA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4F47AD32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333EA803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3B6AC3F5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4BE00C15" w14:textId="77777777" w:rsidR="00BA61F0" w:rsidRDefault="00BA61F0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40C640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214F739">
                <wp:simplePos x="0" y="0"/>
                <wp:positionH relativeFrom="margin">
                  <wp:posOffset>2425064</wp:posOffset>
                </wp:positionH>
                <wp:positionV relativeFrom="paragraph">
                  <wp:posOffset>1757680</wp:posOffset>
                </wp:positionV>
                <wp:extent cx="276225" cy="186690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6225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2E364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38.4pt;width:21.75pt;height:147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A61F0" w:rsidRPr="00BA61F0">
        <w:rPr>
          <w:noProof/>
        </w:rPr>
        <w:drawing>
          <wp:inline distT="0" distB="0" distL="0" distR="0" wp14:anchorId="4A66D901" wp14:editId="59E3D839">
            <wp:extent cx="4569462" cy="3620770"/>
            <wp:effectExtent l="0" t="0" r="2540" b="0"/>
            <wp:docPr id="7578557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85570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7683" cy="3627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6E271F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A61F0" w:rsidRPr="00BA61F0">
        <w:rPr>
          <w:rFonts w:ascii="Verdana" w:hAnsi="Verdana"/>
          <w:b/>
          <w:bCs/>
          <w:i/>
          <w:iCs/>
          <w:sz w:val="18"/>
          <w:szCs w:val="18"/>
        </w:rPr>
        <w:t>4196/0400:463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38D72" w14:textId="77777777" w:rsidR="000B61EE" w:rsidRDefault="000B61EE" w:rsidP="003B25C1">
      <w:pPr>
        <w:spacing w:after="0" w:line="240" w:lineRule="auto"/>
      </w:pPr>
      <w:r>
        <w:separator/>
      </w:r>
    </w:p>
  </w:endnote>
  <w:endnote w:type="continuationSeparator" w:id="0">
    <w:p w14:paraId="0FD2F815" w14:textId="77777777" w:rsidR="000B61EE" w:rsidRDefault="000B61E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26573" w14:textId="77777777" w:rsidR="000B61EE" w:rsidRDefault="000B61EE" w:rsidP="003B25C1">
      <w:pPr>
        <w:spacing w:after="0" w:line="240" w:lineRule="auto"/>
      </w:pPr>
      <w:r>
        <w:separator/>
      </w:r>
    </w:p>
  </w:footnote>
  <w:footnote w:type="continuationSeparator" w:id="0">
    <w:p w14:paraId="3B24AB34" w14:textId="77777777" w:rsidR="000B61EE" w:rsidRDefault="000B61E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B61EE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00CE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A61F0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2025-02-06T06:45:00Z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