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12C5A09" w:rsidR="00F342EA" w:rsidRDefault="00BF2DE7" w:rsidP="00CA5379">
      <w:pPr>
        <w:spacing w:after="0" w:line="360" w:lineRule="auto"/>
        <w:rPr>
          <w:noProof/>
          <w:lang w:eastAsia="lt-LT"/>
        </w:rPr>
      </w:pPr>
      <w:r w:rsidRPr="00BF2DE7">
        <w:rPr>
          <w:noProof/>
          <w:lang w:eastAsia="lt-LT"/>
        </w:rPr>
        <w:drawing>
          <wp:inline distT="0" distB="0" distL="0" distR="0" wp14:anchorId="5D86EFAC" wp14:editId="28EBA85D">
            <wp:extent cx="5391150" cy="3681174"/>
            <wp:effectExtent l="0" t="0" r="0" b="0"/>
            <wp:docPr id="14166780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67800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1906" cy="368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6EE1590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A00A33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095A3D">
                <wp:simplePos x="0" y="0"/>
                <wp:positionH relativeFrom="margin">
                  <wp:posOffset>2186939</wp:posOffset>
                </wp:positionH>
                <wp:positionV relativeFrom="paragraph">
                  <wp:posOffset>2124075</wp:posOffset>
                </wp:positionV>
                <wp:extent cx="228600" cy="19431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1943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38F7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2.2pt;margin-top:167.25pt;width:18pt;height:15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F2DE7" w:rsidRPr="00BF2DE7">
        <w:rPr>
          <w:noProof/>
        </w:rPr>
        <w:drawing>
          <wp:inline distT="0" distB="0" distL="0" distR="0" wp14:anchorId="55832FC1" wp14:editId="5252B064">
            <wp:extent cx="4819650" cy="3940031"/>
            <wp:effectExtent l="0" t="0" r="0" b="3810"/>
            <wp:docPr id="2016206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206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23408" cy="394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727046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F2DE7" w:rsidRPr="00BF2DE7">
        <w:rPr>
          <w:rFonts w:ascii="Verdana" w:hAnsi="Verdana"/>
          <w:b/>
          <w:bCs/>
          <w:i/>
          <w:iCs/>
          <w:sz w:val="18"/>
          <w:szCs w:val="18"/>
        </w:rPr>
        <w:t>4107/1803:473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6517A" w14:textId="77777777" w:rsidR="00800723" w:rsidRDefault="00800723" w:rsidP="003B25C1">
      <w:pPr>
        <w:spacing w:after="0" w:line="240" w:lineRule="auto"/>
      </w:pPr>
      <w:r>
        <w:separator/>
      </w:r>
    </w:p>
  </w:endnote>
  <w:endnote w:type="continuationSeparator" w:id="0">
    <w:p w14:paraId="55601C51" w14:textId="77777777" w:rsidR="00800723" w:rsidRDefault="0080072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ACC170" w14:textId="77777777" w:rsidR="00800723" w:rsidRDefault="00800723" w:rsidP="003B25C1">
      <w:pPr>
        <w:spacing w:after="0" w:line="240" w:lineRule="auto"/>
      </w:pPr>
      <w:r>
        <w:separator/>
      </w:r>
    </w:p>
  </w:footnote>
  <w:footnote w:type="continuationSeparator" w:id="0">
    <w:p w14:paraId="501B6B68" w14:textId="77777777" w:rsidR="00800723" w:rsidRDefault="0080072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0723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31DC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2DE7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2024-06-07T06:22:00Z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