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538EA8BC" w:rsidR="001E5C46" w:rsidRDefault="0096581C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2EC17A7" wp14:editId="41476F76">
            <wp:extent cx="5495925" cy="3536031"/>
            <wp:effectExtent l="0" t="0" r="0" b="7620"/>
            <wp:docPr id="14748156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815662" name=""/>
                    <pic:cNvPicPr/>
                  </pic:nvPicPr>
                  <pic:blipFill rotWithShape="1">
                    <a:blip r:embed="rId7"/>
                    <a:srcRect l="18987" t="17431" r="18604" b="11179"/>
                    <a:stretch/>
                  </pic:blipFill>
                  <pic:spPr bwMode="auto">
                    <a:xfrm>
                      <a:off x="0" y="0"/>
                      <a:ext cx="5505597" cy="3542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39ADB85C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199B41FD">
                <wp:simplePos x="0" y="0"/>
                <wp:positionH relativeFrom="margin">
                  <wp:posOffset>2396490</wp:posOffset>
                </wp:positionH>
                <wp:positionV relativeFrom="paragraph">
                  <wp:posOffset>1822450</wp:posOffset>
                </wp:positionV>
                <wp:extent cx="163830" cy="1847850"/>
                <wp:effectExtent l="0" t="38100" r="6477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383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14E1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7pt;margin-top:143.5pt;width:12.9pt;height:145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96581C">
        <w:rPr>
          <w:noProof/>
        </w:rPr>
        <w:drawing>
          <wp:inline distT="0" distB="0" distL="0" distR="0" wp14:anchorId="58866BD3" wp14:editId="77A8CC02">
            <wp:extent cx="5648325" cy="3506927"/>
            <wp:effectExtent l="0" t="0" r="0" b="0"/>
            <wp:docPr id="3971128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112892" name=""/>
                    <pic:cNvPicPr/>
                  </pic:nvPicPr>
                  <pic:blipFill rotWithShape="1">
                    <a:blip r:embed="rId8"/>
                    <a:srcRect l="33773" t="19646" r="9576" b="17819"/>
                    <a:stretch/>
                  </pic:blipFill>
                  <pic:spPr bwMode="auto">
                    <a:xfrm>
                      <a:off x="0" y="0"/>
                      <a:ext cx="5664991" cy="3517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7A1AE394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2C738D">
        <w:t>41</w:t>
      </w:r>
      <w:r w:rsidR="0096581C">
        <w:t>10/0800:110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BE766" w14:textId="77777777" w:rsidR="0028271B" w:rsidRDefault="0028271B" w:rsidP="003B25C1">
      <w:pPr>
        <w:spacing w:after="0" w:line="240" w:lineRule="auto"/>
      </w:pPr>
      <w:r>
        <w:separator/>
      </w:r>
    </w:p>
  </w:endnote>
  <w:endnote w:type="continuationSeparator" w:id="0">
    <w:p w14:paraId="5FB9079E" w14:textId="77777777" w:rsidR="0028271B" w:rsidRDefault="0028271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D56D7" w14:textId="77777777" w:rsidR="0028271B" w:rsidRDefault="0028271B" w:rsidP="003B25C1">
      <w:pPr>
        <w:spacing w:after="0" w:line="240" w:lineRule="auto"/>
      </w:pPr>
      <w:r>
        <w:separator/>
      </w:r>
    </w:p>
  </w:footnote>
  <w:footnote w:type="continuationSeparator" w:id="0">
    <w:p w14:paraId="36552622" w14:textId="77777777" w:rsidR="0028271B" w:rsidRDefault="0028271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271B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C738D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4FF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C7811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581C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774BE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240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2023-12-18T11:26:00Z</dcterms:created>
  <dcterms:modified xsi:type="dcterms:W3CDTF">2023-12-18T11:26:00Z</dcterms:modified>
</cp:coreProperties>
</file>