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66707A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F4781C3" w:rsidR="00F342EA" w:rsidRDefault="002B1C7C" w:rsidP="00CA5379">
      <w:pPr>
        <w:spacing w:after="0" w:line="360" w:lineRule="auto"/>
        <w:rPr>
          <w:noProof/>
          <w:lang w:eastAsia="lt-LT"/>
        </w:rPr>
      </w:pPr>
      <w:r w:rsidRPr="002B1C7C">
        <w:rPr>
          <w:noProof/>
          <w:lang w:eastAsia="lt-LT"/>
        </w:rPr>
        <w:drawing>
          <wp:inline distT="0" distB="0" distL="0" distR="0" wp14:anchorId="2549FD9E" wp14:editId="6F014DEC">
            <wp:extent cx="4183380" cy="4193363"/>
            <wp:effectExtent l="0" t="0" r="7620" b="0"/>
            <wp:docPr id="220572581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572581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8849" cy="419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9C451F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B1C7C" w:rsidRPr="002B1C7C">
        <w:rPr>
          <w:noProof/>
        </w:rPr>
        <w:drawing>
          <wp:inline distT="0" distB="0" distL="0" distR="0" wp14:anchorId="2B8A801A" wp14:editId="29E6EDCD">
            <wp:extent cx="4442460" cy="3714649"/>
            <wp:effectExtent l="0" t="0" r="0" b="635"/>
            <wp:docPr id="18739057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90573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68824" cy="373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198DE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B1C7C" w:rsidRPr="002B1C7C">
        <w:rPr>
          <w:rFonts w:ascii="Verdana" w:hAnsi="Verdana"/>
          <w:b/>
          <w:bCs/>
          <w:i/>
          <w:iCs/>
          <w:sz w:val="18"/>
          <w:szCs w:val="18"/>
        </w:rPr>
        <w:t>4180/0100:403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56BAC" w14:textId="77777777" w:rsidR="00C670D0" w:rsidRDefault="00C670D0" w:rsidP="003B25C1">
      <w:pPr>
        <w:spacing w:after="0" w:line="240" w:lineRule="auto"/>
      </w:pPr>
      <w:r>
        <w:separator/>
      </w:r>
    </w:p>
  </w:endnote>
  <w:endnote w:type="continuationSeparator" w:id="0">
    <w:p w14:paraId="1A9B692C" w14:textId="77777777" w:rsidR="00C670D0" w:rsidRDefault="00C670D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8CB35" w14:textId="77777777" w:rsidR="00C670D0" w:rsidRDefault="00C670D0" w:rsidP="003B25C1">
      <w:pPr>
        <w:spacing w:after="0" w:line="240" w:lineRule="auto"/>
      </w:pPr>
      <w:r>
        <w:separator/>
      </w:r>
    </w:p>
  </w:footnote>
  <w:footnote w:type="continuationSeparator" w:id="0">
    <w:p w14:paraId="7DFDE25F" w14:textId="77777777" w:rsidR="00C670D0" w:rsidRDefault="00C670D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1C7C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3976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670D0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