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CEF73FD" w:rsidR="00F342EA" w:rsidRDefault="00D738BB" w:rsidP="00CA5379">
      <w:pPr>
        <w:spacing w:after="0" w:line="360" w:lineRule="auto"/>
        <w:rPr>
          <w:noProof/>
          <w:lang w:eastAsia="lt-LT"/>
        </w:rPr>
      </w:pPr>
      <w:r w:rsidRPr="00D738BB">
        <w:rPr>
          <w:noProof/>
          <w:lang w:eastAsia="lt-LT"/>
        </w:rPr>
        <w:drawing>
          <wp:inline distT="0" distB="0" distL="0" distR="0" wp14:anchorId="1941934B" wp14:editId="036B14D9">
            <wp:extent cx="3992579" cy="4075430"/>
            <wp:effectExtent l="0" t="0" r="8255" b="1270"/>
            <wp:docPr id="427001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001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5496" cy="40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E664C7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EF86FB4" w:rsidR="00F342EA" w:rsidRDefault="00D738BB" w:rsidP="00CA5379">
      <w:pPr>
        <w:spacing w:after="0" w:line="360" w:lineRule="auto"/>
        <w:rPr>
          <w:noProof/>
          <w:lang w:eastAsia="lt-LT"/>
        </w:rPr>
      </w:pPr>
      <w:r w:rsidRPr="00D738BB">
        <w:rPr>
          <w:noProof/>
          <w:lang w:eastAsia="lt-LT"/>
        </w:rPr>
        <w:drawing>
          <wp:inline distT="0" distB="0" distL="0" distR="0" wp14:anchorId="7BE23403" wp14:editId="721D056E">
            <wp:extent cx="3739845" cy="3952875"/>
            <wp:effectExtent l="0" t="0" r="0" b="0"/>
            <wp:docPr id="16354306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43063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6996" cy="3960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D9D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04B84040">
                <wp:simplePos x="0" y="0"/>
                <wp:positionH relativeFrom="margin">
                  <wp:posOffset>983614</wp:posOffset>
                </wp:positionH>
                <wp:positionV relativeFrom="paragraph">
                  <wp:posOffset>2322830</wp:posOffset>
                </wp:positionV>
                <wp:extent cx="793750" cy="1708150"/>
                <wp:effectExtent l="0" t="38100" r="6350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3750" cy="170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BD74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82.9pt;width:62.5pt;height:134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</w:p>
    <w:p w14:paraId="2ECF5180" w14:textId="24B662F7" w:rsidR="00A80807" w:rsidRDefault="00D738BB" w:rsidP="00CA5379">
      <w:pPr>
        <w:spacing w:after="0" w:line="360" w:lineRule="auto"/>
        <w:rPr>
          <w:noProof/>
          <w:lang w:eastAsia="lt-LT"/>
        </w:rPr>
      </w:pPr>
      <w:r w:rsidRPr="00D738BB">
        <w:rPr>
          <w:rFonts w:ascii="Verdana" w:hAnsi="Verdana"/>
          <w:b/>
          <w:bCs/>
          <w:i/>
          <w:iCs/>
          <w:sz w:val="18"/>
          <w:szCs w:val="18"/>
        </w:rPr>
        <w:t>4174/0300:80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02CDB650" w14:textId="77777777" w:rsidR="00D738BB" w:rsidRPr="001E5C46" w:rsidRDefault="00D738B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9A7683E" w14:textId="55A446E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666072C">
                <wp:simplePos x="0" y="0"/>
                <wp:positionH relativeFrom="margin">
                  <wp:posOffset>2479675</wp:posOffset>
                </wp:positionH>
                <wp:positionV relativeFrom="paragraph">
                  <wp:posOffset>2033905</wp:posOffset>
                </wp:positionV>
                <wp:extent cx="45719" cy="1638300"/>
                <wp:effectExtent l="76200" t="38100" r="5016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5D8A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.25pt;margin-top:160.15pt;width:3.6pt;height:129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738BB" w:rsidRPr="00D738BB">
        <w:rPr>
          <w:noProof/>
        </w:rPr>
        <w:drawing>
          <wp:inline distT="0" distB="0" distL="0" distR="0" wp14:anchorId="1A41D515" wp14:editId="60AF8D2A">
            <wp:extent cx="4276725" cy="3580504"/>
            <wp:effectExtent l="0" t="0" r="0" b="1270"/>
            <wp:docPr id="6660597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05971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85060" cy="3587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BBE8ED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738BB" w:rsidRPr="00D738BB">
        <w:rPr>
          <w:rFonts w:ascii="Verdana" w:hAnsi="Verdana"/>
          <w:b/>
          <w:bCs/>
          <w:i/>
          <w:iCs/>
          <w:sz w:val="18"/>
          <w:szCs w:val="18"/>
        </w:rPr>
        <w:t>4174/0300:80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DF651" w14:textId="77777777" w:rsidR="00957A2A" w:rsidRDefault="00957A2A" w:rsidP="003B25C1">
      <w:pPr>
        <w:spacing w:after="0" w:line="240" w:lineRule="auto"/>
      </w:pPr>
      <w:r>
        <w:separator/>
      </w:r>
    </w:p>
  </w:endnote>
  <w:endnote w:type="continuationSeparator" w:id="0">
    <w:p w14:paraId="7381CDF4" w14:textId="77777777" w:rsidR="00957A2A" w:rsidRDefault="00957A2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FE699" w14:textId="77777777" w:rsidR="00957A2A" w:rsidRDefault="00957A2A" w:rsidP="003B25C1">
      <w:pPr>
        <w:spacing w:after="0" w:line="240" w:lineRule="auto"/>
      </w:pPr>
      <w:r>
        <w:separator/>
      </w:r>
    </w:p>
  </w:footnote>
  <w:footnote w:type="continuationSeparator" w:id="0">
    <w:p w14:paraId="0FD689EE" w14:textId="77777777" w:rsidR="00957A2A" w:rsidRDefault="00957A2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25A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57A2A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BB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1</Pages>
  <Words>162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2025-11-12T08:24:00Z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