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7EE48ECA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40312544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6958142" w:rsidR="00993BE7" w:rsidRDefault="00B11C71" w:rsidP="00CA5379">
      <w:pPr>
        <w:spacing w:after="0" w:line="360" w:lineRule="auto"/>
        <w:rPr>
          <w:noProof/>
          <w:lang w:eastAsia="lt-LT"/>
        </w:rPr>
      </w:pPr>
      <w:r w:rsidRPr="00B11C71">
        <w:rPr>
          <w:noProof/>
          <w:lang w:eastAsia="lt-LT"/>
        </w:rPr>
        <w:drawing>
          <wp:inline distT="0" distB="0" distL="0" distR="0" wp14:anchorId="608CA634" wp14:editId="7169BFC6">
            <wp:extent cx="3495675" cy="3735055"/>
            <wp:effectExtent l="0" t="0" r="0" b="0"/>
            <wp:docPr id="485713553" name="Paveikslėlis 1" descr="Paveikslėlis, kuriame yra tekstas, Fotografija iš oro, žemėlapis, iš or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5713553" name="Paveikslėlis 1" descr="Paveikslėlis, kuriame yra tekstas, Fotografija iš oro, žemėlapis, iš oro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99611" cy="3739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79AA500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A16E9CF">
                <wp:simplePos x="0" y="0"/>
                <wp:positionH relativeFrom="margin">
                  <wp:posOffset>2272665</wp:posOffset>
                </wp:positionH>
                <wp:positionV relativeFrom="paragraph">
                  <wp:posOffset>2319654</wp:posOffset>
                </wp:positionV>
                <wp:extent cx="190500" cy="1724025"/>
                <wp:effectExtent l="38100" t="38100" r="19050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90500" cy="1724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33A03E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8.95pt;margin-top:182.65pt;width:15pt;height:135.7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B11C71" w:rsidRPr="00B11C71">
        <w:rPr>
          <w:noProof/>
        </w:rPr>
        <w:drawing>
          <wp:inline distT="0" distB="0" distL="0" distR="0" wp14:anchorId="72B8C8E3" wp14:editId="32B842F9">
            <wp:extent cx="3924300" cy="3845716"/>
            <wp:effectExtent l="0" t="0" r="0" b="2540"/>
            <wp:docPr id="1341236781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1236781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28612" cy="3849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011C929C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B11C71" w:rsidRPr="00B11C71">
        <w:rPr>
          <w:rFonts w:ascii="Verdana" w:hAnsi="Verdana"/>
          <w:b/>
          <w:bCs/>
          <w:i/>
          <w:iCs/>
          <w:sz w:val="18"/>
          <w:szCs w:val="18"/>
        </w:rPr>
        <w:t>4167/0300:1151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A754B2" w14:textId="77777777" w:rsidR="007C434B" w:rsidRDefault="007C434B" w:rsidP="003B25C1">
      <w:pPr>
        <w:spacing w:after="0" w:line="240" w:lineRule="auto"/>
      </w:pPr>
      <w:r>
        <w:separator/>
      </w:r>
    </w:p>
  </w:endnote>
  <w:endnote w:type="continuationSeparator" w:id="0">
    <w:p w14:paraId="5D4F1959" w14:textId="77777777" w:rsidR="007C434B" w:rsidRDefault="007C434B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62B007" w14:textId="77777777" w:rsidR="007C434B" w:rsidRDefault="007C434B" w:rsidP="003B25C1">
      <w:pPr>
        <w:spacing w:after="0" w:line="240" w:lineRule="auto"/>
      </w:pPr>
      <w:r>
        <w:separator/>
      </w:r>
    </w:p>
  </w:footnote>
  <w:footnote w:type="continuationSeparator" w:id="0">
    <w:p w14:paraId="48E2DACE" w14:textId="77777777" w:rsidR="007C434B" w:rsidRDefault="007C434B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6433C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A48C6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434B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1C71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0427A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119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11</TotalTime>
  <Pages>1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12</cp:revision>
  <cp:lastPrinted>2020-01-07T07:24:00Z</cp:lastPrinted>
  <dcterms:created xsi:type="dcterms:W3CDTF">2024-02-23T15:46:00Z</dcterms:created>
  <dcterms:modified xsi:type="dcterms:W3CDTF">2025-12-19T07:02:00Z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