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D6443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42CEB62" w:rsidR="00F342EA" w:rsidRDefault="00767DDC" w:rsidP="00CA5379">
      <w:pPr>
        <w:spacing w:after="0" w:line="360" w:lineRule="auto"/>
        <w:rPr>
          <w:noProof/>
          <w:lang w:eastAsia="lt-LT"/>
        </w:rPr>
      </w:pPr>
      <w:r w:rsidRPr="00767DDC">
        <w:rPr>
          <w:noProof/>
          <w:lang w:eastAsia="lt-LT"/>
        </w:rPr>
        <w:drawing>
          <wp:inline distT="0" distB="0" distL="0" distR="0" wp14:anchorId="5A4EDE19" wp14:editId="1B5A40DF">
            <wp:extent cx="4084320" cy="4185178"/>
            <wp:effectExtent l="0" t="0" r="0" b="6350"/>
            <wp:docPr id="1092685506" name="Paveikslėlis 1" descr="Paveikslėlis, kuriame yra Fotografija iš oro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685506" name="Paveikslėlis 1" descr="Paveikslėlis, kuriame yra Fotografija iš oro,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8285" cy="418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C602F9A" w:rsidR="00F342EA" w:rsidRDefault="00767DDC" w:rsidP="00CA5379">
      <w:pPr>
        <w:spacing w:after="0" w:line="360" w:lineRule="auto"/>
        <w:rPr>
          <w:noProof/>
          <w:lang w:eastAsia="lt-LT"/>
        </w:rPr>
      </w:pPr>
      <w:r w:rsidRPr="00767DDC">
        <w:rPr>
          <w:noProof/>
          <w:lang w:eastAsia="lt-LT"/>
        </w:rPr>
        <w:drawing>
          <wp:inline distT="0" distB="0" distL="0" distR="0" wp14:anchorId="710EFDC9" wp14:editId="3ABD91E6">
            <wp:extent cx="3962400" cy="3539355"/>
            <wp:effectExtent l="0" t="0" r="0" b="4445"/>
            <wp:docPr id="1267962298" name="Paveikslėlis 1" descr="Paveikslėlis, kuriame yra tekstas, Plan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7962298" name="Paveikslėlis 1" descr="Paveikslėlis, kuriame yra tekstas, Plan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8792" cy="3545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6F30AF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2B9132E">
                <wp:simplePos x="0" y="0"/>
                <wp:positionH relativeFrom="margin">
                  <wp:posOffset>1914524</wp:posOffset>
                </wp:positionH>
                <wp:positionV relativeFrom="paragraph">
                  <wp:posOffset>2037080</wp:posOffset>
                </wp:positionV>
                <wp:extent cx="511175" cy="1761490"/>
                <wp:effectExtent l="57150" t="38100" r="22225" b="2921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11175" cy="1761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43DB4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0.75pt;margin-top:160.4pt;width:40.25pt;height:138.7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67DDC" w:rsidRPr="00767DDC">
        <w:rPr>
          <w:noProof/>
        </w:rPr>
        <w:drawing>
          <wp:inline distT="0" distB="0" distL="0" distR="0" wp14:anchorId="34F85443" wp14:editId="5F78DF6A">
            <wp:extent cx="3540798" cy="3692525"/>
            <wp:effectExtent l="0" t="0" r="2540" b="3175"/>
            <wp:docPr id="14387566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75669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49821" cy="370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3B4E28F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67DDC" w:rsidRPr="00767DDC">
        <w:rPr>
          <w:rFonts w:ascii="Verdana" w:hAnsi="Verdana"/>
          <w:b/>
          <w:bCs/>
          <w:i/>
          <w:iCs/>
          <w:sz w:val="18"/>
          <w:szCs w:val="18"/>
        </w:rPr>
        <w:t>4154/2900:127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278DFB" w14:textId="77777777" w:rsidR="00A84E98" w:rsidRDefault="00A84E98" w:rsidP="003B25C1">
      <w:pPr>
        <w:spacing w:after="0" w:line="240" w:lineRule="auto"/>
      </w:pPr>
      <w:r>
        <w:separator/>
      </w:r>
    </w:p>
  </w:endnote>
  <w:endnote w:type="continuationSeparator" w:id="0">
    <w:p w14:paraId="728CEF5A" w14:textId="77777777" w:rsidR="00A84E98" w:rsidRDefault="00A84E9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1D6FB" w14:textId="77777777" w:rsidR="00A84E98" w:rsidRDefault="00A84E98" w:rsidP="003B25C1">
      <w:pPr>
        <w:spacing w:after="0" w:line="240" w:lineRule="auto"/>
      </w:pPr>
      <w:r>
        <w:separator/>
      </w:r>
    </w:p>
  </w:footnote>
  <w:footnote w:type="continuationSeparator" w:id="0">
    <w:p w14:paraId="666B14F9" w14:textId="77777777" w:rsidR="00A84E98" w:rsidRDefault="00A84E9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67DDC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84E98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518B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2025-07-01T11:33:00Z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