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2A19A4AB" w:rsidR="00B5277E" w:rsidRPr="00F929B5" w:rsidRDefault="00AB271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B2716">
        <w:rPr>
          <w:rFonts w:ascii="Times New Roman" w:hAnsi="Times New Roman"/>
          <w:sz w:val="24"/>
          <w:szCs w:val="24"/>
        </w:rPr>
        <w:drawing>
          <wp:inline distT="0" distB="0" distL="0" distR="0" wp14:anchorId="34CEF396" wp14:editId="3894A3A7">
            <wp:extent cx="6120130" cy="4262755"/>
            <wp:effectExtent l="0" t="0" r="0" b="4445"/>
            <wp:docPr id="16397200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72006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6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B423AB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D1A22F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7F7C0175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AB2716" w:rsidRPr="00AB2716">
        <w:rPr>
          <w:noProof/>
          <w:lang w:eastAsia="lt-LT"/>
        </w:rPr>
        <w:drawing>
          <wp:inline distT="0" distB="0" distL="0" distR="0" wp14:anchorId="5350DFC9" wp14:editId="2F493451">
            <wp:extent cx="6120130" cy="3815715"/>
            <wp:effectExtent l="0" t="0" r="0" b="0"/>
            <wp:docPr id="13856913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6913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9692A4" w14:textId="77777777" w:rsidR="00FD51C7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0DC62C6B" w:rsidR="00C00341" w:rsidRDefault="00AB2716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B2716">
        <w:rPr>
          <w:rFonts w:ascii="Times New Roman" w:hAnsi="Times New Roman"/>
          <w:sz w:val="24"/>
          <w:szCs w:val="24"/>
        </w:rPr>
        <w:drawing>
          <wp:inline distT="0" distB="0" distL="0" distR="0" wp14:anchorId="06A2B042" wp14:editId="471DC282">
            <wp:extent cx="6120130" cy="3605530"/>
            <wp:effectExtent l="0" t="0" r="0" b="0"/>
            <wp:docPr id="17868194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81949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1336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726DC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1431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2A04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2716"/>
    <w:rsid w:val="00AB7141"/>
    <w:rsid w:val="00AC11B3"/>
    <w:rsid w:val="00AC4F15"/>
    <w:rsid w:val="00AD1D19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333C"/>
    <w:rsid w:val="00B55D27"/>
    <w:rsid w:val="00B55D6F"/>
    <w:rsid w:val="00B6076C"/>
    <w:rsid w:val="00B626E3"/>
    <w:rsid w:val="00B7009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D51C7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195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2024-08-02T07:27:00Z</dcterms:created>
  <dcterms:modified xsi:type="dcterms:W3CDTF">2024-08-02T07:28:00Z</dcterms:modified>
</cp:coreProperties>
</file>