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0EBD8F8" w:rsidR="00F342EA" w:rsidRDefault="001770E0" w:rsidP="00CA5379">
      <w:pPr>
        <w:spacing w:after="0" w:line="360" w:lineRule="auto"/>
        <w:rPr>
          <w:noProof/>
          <w:lang w:eastAsia="lt-LT"/>
        </w:rPr>
      </w:pPr>
      <w:r w:rsidRPr="001770E0">
        <w:rPr>
          <w:noProof/>
          <w:lang w:eastAsia="lt-LT"/>
        </w:rPr>
        <w:drawing>
          <wp:inline distT="0" distB="0" distL="0" distR="0" wp14:anchorId="52EF897E" wp14:editId="34D38EF6">
            <wp:extent cx="4335821" cy="4321875"/>
            <wp:effectExtent l="0" t="0" r="7620" b="2540"/>
            <wp:docPr id="226374773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74773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7062" cy="433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75EE4CE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A87319B" w:rsidR="00F342EA" w:rsidRDefault="001770E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3E644C71">
                <wp:simplePos x="0" y="0"/>
                <wp:positionH relativeFrom="margin">
                  <wp:posOffset>1097915</wp:posOffset>
                </wp:positionH>
                <wp:positionV relativeFrom="paragraph">
                  <wp:posOffset>1945005</wp:posOffset>
                </wp:positionV>
                <wp:extent cx="958850" cy="2012950"/>
                <wp:effectExtent l="0" t="38100" r="508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8850" cy="201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1BE5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6.45pt;margin-top:153.15pt;width:75.5pt;height:158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Pr="001770E0">
        <w:rPr>
          <w:noProof/>
          <w:lang w:eastAsia="lt-LT"/>
        </w:rPr>
        <w:drawing>
          <wp:inline distT="0" distB="0" distL="0" distR="0" wp14:anchorId="3E3D0CE8" wp14:editId="0D9AFD62">
            <wp:extent cx="4089162" cy="3815080"/>
            <wp:effectExtent l="0" t="0" r="6985" b="0"/>
            <wp:docPr id="2014763181" name="Paveikslėlis 1" descr="Paveikslėlis, kuriame yra tekstas, žemė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763181" name="Paveikslėlis 1" descr="Paveikslėlis, kuriame yra tekstas, žemėlapis, Šrif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2226" cy="382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11061E2C" w:rsidR="00A80807" w:rsidRDefault="00FF27D7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FF27D7">
        <w:rPr>
          <w:rFonts w:ascii="Verdana" w:hAnsi="Verdana"/>
          <w:b/>
          <w:bCs/>
          <w:i/>
          <w:iCs/>
          <w:sz w:val="18"/>
          <w:szCs w:val="18"/>
        </w:rPr>
        <w:t>4117/0300:</w:t>
      </w:r>
      <w:r w:rsidR="001770E0">
        <w:rPr>
          <w:rFonts w:ascii="Verdana" w:hAnsi="Verdana"/>
          <w:b/>
          <w:bCs/>
          <w:i/>
          <w:iCs/>
          <w:sz w:val="18"/>
          <w:szCs w:val="18"/>
        </w:rPr>
        <w:t>1028</w:t>
      </w:r>
    </w:p>
    <w:p w14:paraId="01F7CA2A" w14:textId="77777777" w:rsidR="00FF27D7" w:rsidRDefault="00FF27D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6D482C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295CB84">
                <wp:simplePos x="0" y="0"/>
                <wp:positionH relativeFrom="margin">
                  <wp:posOffset>1599564</wp:posOffset>
                </wp:positionH>
                <wp:positionV relativeFrom="paragraph">
                  <wp:posOffset>1900555</wp:posOffset>
                </wp:positionV>
                <wp:extent cx="828675" cy="1898650"/>
                <wp:effectExtent l="38100" t="38100" r="2857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8675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909B6" id="AutoShape 13" o:spid="_x0000_s1026" type="#_x0000_t32" style="position:absolute;margin-left:125.95pt;margin-top:149.65pt;width:65.25pt;height:14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770E0" w:rsidRPr="001770E0">
        <w:rPr>
          <w:noProof/>
        </w:rPr>
        <w:drawing>
          <wp:inline distT="0" distB="0" distL="0" distR="0" wp14:anchorId="21A8B7A6" wp14:editId="18760185">
            <wp:extent cx="3287211" cy="3662045"/>
            <wp:effectExtent l="0" t="0" r="8890" b="0"/>
            <wp:docPr id="1991276280" name="Paveikslėlis 1" descr="Paveikslėlis, kuriame yra linija, žemėlapi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76280" name="Paveikslėlis 1" descr="Paveikslėlis, kuriame yra linija, žemėlapi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7805" cy="367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EC017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bookmarkStart w:id="1" w:name="_Hlk209704587"/>
      <w:r w:rsidR="00FF27D7" w:rsidRPr="00FF27D7">
        <w:rPr>
          <w:rFonts w:ascii="Verdana" w:hAnsi="Verdana"/>
          <w:b/>
          <w:bCs/>
          <w:i/>
          <w:iCs/>
          <w:sz w:val="18"/>
          <w:szCs w:val="18"/>
        </w:rPr>
        <w:t>4117/0300</w:t>
      </w:r>
      <w:bookmarkEnd w:id="1"/>
      <w:r w:rsidR="001770E0">
        <w:rPr>
          <w:rFonts w:ascii="Verdana" w:hAnsi="Verdana"/>
          <w:b/>
          <w:bCs/>
          <w:i/>
          <w:iCs/>
          <w:sz w:val="18"/>
          <w:szCs w:val="18"/>
        </w:rPr>
        <w:t>:1028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2882C" w14:textId="77777777" w:rsidR="00CC1444" w:rsidRDefault="00CC1444" w:rsidP="003B25C1">
      <w:pPr>
        <w:spacing w:after="0" w:line="240" w:lineRule="auto"/>
      </w:pPr>
      <w:r>
        <w:separator/>
      </w:r>
    </w:p>
  </w:endnote>
  <w:endnote w:type="continuationSeparator" w:id="0">
    <w:p w14:paraId="29144ED3" w14:textId="77777777" w:rsidR="00CC1444" w:rsidRDefault="00CC144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32A74" w14:textId="77777777" w:rsidR="00CC1444" w:rsidRDefault="00CC1444" w:rsidP="003B25C1">
      <w:pPr>
        <w:spacing w:after="0" w:line="240" w:lineRule="auto"/>
      </w:pPr>
      <w:r>
        <w:separator/>
      </w:r>
    </w:p>
  </w:footnote>
  <w:footnote w:type="continuationSeparator" w:id="0">
    <w:p w14:paraId="4A6FAE6A" w14:textId="77777777" w:rsidR="00CC1444" w:rsidRDefault="00CC144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70E0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0FF3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6608B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3A85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1444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27D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23</TotalTime>
  <Pages>1</Pages>
  <Words>164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2025-09-25T12:17:00Z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