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B0261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r w:rsidRPr="001E5C46">
        <w:rPr>
          <w:rFonts w:ascii="Times New Roman" w:hAnsi="Times New Roman"/>
          <w:sz w:val="24"/>
          <w:szCs w:val="24"/>
        </w:rPr>
        <w:t xml:space="preserve">štrauka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7D725506" w:rsidR="00B5277E" w:rsidRPr="00F929B5" w:rsidRDefault="00FD51C7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D51C7">
        <w:rPr>
          <w:rFonts w:ascii="Times New Roman" w:hAnsi="Times New Roman"/>
          <w:sz w:val="24"/>
          <w:szCs w:val="24"/>
        </w:rPr>
        <w:drawing>
          <wp:inline distT="0" distB="0" distL="0" distR="0" wp14:anchorId="2634D3F9" wp14:editId="37BD29E7">
            <wp:extent cx="6120130" cy="4015105"/>
            <wp:effectExtent l="0" t="0" r="0" b="4445"/>
            <wp:docPr id="3031524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1524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4E87DAD" w14:textId="77777777" w:rsidR="00FD51C7" w:rsidRDefault="00FD51C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7750F6D" w14:textId="77777777" w:rsidR="00FD51C7" w:rsidRDefault="00FD51C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8D1A22F" w14:textId="77777777" w:rsidR="00FD51C7" w:rsidRDefault="00FD51C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2455626B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FD51C7" w:rsidRPr="00FD51C7">
        <w:rPr>
          <w:noProof/>
          <w:lang w:eastAsia="lt-LT"/>
        </w:rPr>
        <w:drawing>
          <wp:inline distT="0" distB="0" distL="0" distR="0" wp14:anchorId="7AAD5F09" wp14:editId="32A406F2">
            <wp:extent cx="6120130" cy="3469640"/>
            <wp:effectExtent l="0" t="0" r="0" b="0"/>
            <wp:docPr id="21194061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40612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6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9692A4" w14:textId="77777777" w:rsidR="00FD51C7" w:rsidRDefault="00FD51C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6031542C" w:rsidR="00C00341" w:rsidRDefault="00FD51C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D51C7">
        <w:rPr>
          <w:rFonts w:ascii="Times New Roman" w:hAnsi="Times New Roman"/>
          <w:sz w:val="24"/>
          <w:szCs w:val="24"/>
        </w:rPr>
        <w:drawing>
          <wp:inline distT="0" distB="0" distL="0" distR="0" wp14:anchorId="5F76F3F8" wp14:editId="302C9955">
            <wp:extent cx="6120130" cy="4088765"/>
            <wp:effectExtent l="0" t="0" r="0" b="6985"/>
            <wp:docPr id="119007485" name="Paveikslėlis 1" descr="Paveikslėlis, kuriame yra tekstas, žemėlapis, ekrano kopija, linija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07485" name="Paveikslėlis 1" descr="Paveikslėlis, kuriame yra tekstas, žemėlapis, ekrano kopija, linija&#10;&#10;Automatiškai sugeneruotas aprašymas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8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1AE0E" w14:textId="5B6F0A34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4CDF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56F2B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80231"/>
    <w:rsid w:val="007A1AC6"/>
    <w:rsid w:val="007A25B9"/>
    <w:rsid w:val="007A7D86"/>
    <w:rsid w:val="007B108A"/>
    <w:rsid w:val="007B1A4E"/>
    <w:rsid w:val="007B1AC8"/>
    <w:rsid w:val="007C17E0"/>
    <w:rsid w:val="007C742E"/>
    <w:rsid w:val="007C799F"/>
    <w:rsid w:val="007D5373"/>
    <w:rsid w:val="007E2B18"/>
    <w:rsid w:val="007E2FBC"/>
    <w:rsid w:val="007E7ED5"/>
    <w:rsid w:val="007F4C74"/>
    <w:rsid w:val="007F655B"/>
    <w:rsid w:val="0080013B"/>
    <w:rsid w:val="00801EE9"/>
    <w:rsid w:val="00805518"/>
    <w:rsid w:val="008123B9"/>
    <w:rsid w:val="008125A1"/>
    <w:rsid w:val="00815737"/>
    <w:rsid w:val="00822F4D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2611"/>
    <w:rsid w:val="00B04378"/>
    <w:rsid w:val="00B06844"/>
    <w:rsid w:val="00B13131"/>
    <w:rsid w:val="00B133E3"/>
    <w:rsid w:val="00B21FA9"/>
    <w:rsid w:val="00B371C7"/>
    <w:rsid w:val="00B5277E"/>
    <w:rsid w:val="00B5333C"/>
    <w:rsid w:val="00B55D27"/>
    <w:rsid w:val="00B55D6F"/>
    <w:rsid w:val="00B6076C"/>
    <w:rsid w:val="00B626E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D51C7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3</Pages>
  <Words>196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2024-07-22T05:31:00Z</dcterms:created>
  <dcterms:modified xsi:type="dcterms:W3CDTF">2024-07-22T05:32:00Z</dcterms:modified>
</cp:coreProperties>
</file>