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3ED1F8C" w:rsidR="00F342EA" w:rsidRDefault="00012802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2ADFFFCC" wp14:editId="44068408">
            <wp:extent cx="5886450" cy="3763932"/>
            <wp:effectExtent l="0" t="0" r="0" b="8255"/>
            <wp:docPr id="20459627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962703" name=""/>
                    <pic:cNvPicPr/>
                  </pic:nvPicPr>
                  <pic:blipFill rotWithShape="1">
                    <a:blip r:embed="rId7"/>
                    <a:srcRect l="6225" t="18811" r="61403" b="7599"/>
                    <a:stretch/>
                  </pic:blipFill>
                  <pic:spPr bwMode="auto">
                    <a:xfrm>
                      <a:off x="0" y="0"/>
                      <a:ext cx="5892354" cy="37677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200B91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15CB6F6">
                <wp:simplePos x="0" y="0"/>
                <wp:positionH relativeFrom="margin">
                  <wp:posOffset>2331720</wp:posOffset>
                </wp:positionH>
                <wp:positionV relativeFrom="paragraph">
                  <wp:posOffset>1978024</wp:posOffset>
                </wp:positionV>
                <wp:extent cx="45719" cy="1876425"/>
                <wp:effectExtent l="38100" t="38100" r="6921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876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5053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3.6pt;margin-top:155.75pt;width:3.6pt;height:147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012802">
        <w:rPr>
          <w:noProof/>
        </w:rPr>
        <w:drawing>
          <wp:inline distT="0" distB="0" distL="0" distR="0" wp14:anchorId="50C95390" wp14:editId="77D65335">
            <wp:extent cx="5572125" cy="3791343"/>
            <wp:effectExtent l="0" t="0" r="0" b="0"/>
            <wp:docPr id="4347258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725800" name=""/>
                    <pic:cNvPicPr/>
                  </pic:nvPicPr>
                  <pic:blipFill rotWithShape="1">
                    <a:blip r:embed="rId8"/>
                    <a:srcRect l="14630" t="16045" r="55177" b="10918"/>
                    <a:stretch/>
                  </pic:blipFill>
                  <pic:spPr bwMode="auto">
                    <a:xfrm>
                      <a:off x="0" y="0"/>
                      <a:ext cx="5582357" cy="3798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560FF66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12802">
        <w:rPr>
          <w:rFonts w:ascii="Verdana" w:hAnsi="Verdana"/>
          <w:b/>
          <w:bCs/>
          <w:i/>
          <w:iCs/>
          <w:sz w:val="18"/>
          <w:szCs w:val="18"/>
        </w:rPr>
        <w:t>4192/0100:89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AA623C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11560" w14:textId="77777777" w:rsidR="00AA623C" w:rsidRDefault="00AA623C" w:rsidP="003B25C1">
      <w:pPr>
        <w:spacing w:after="0" w:line="240" w:lineRule="auto"/>
      </w:pPr>
      <w:r>
        <w:separator/>
      </w:r>
    </w:p>
  </w:endnote>
  <w:endnote w:type="continuationSeparator" w:id="0">
    <w:p w14:paraId="0071FB34" w14:textId="77777777" w:rsidR="00AA623C" w:rsidRDefault="00AA623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4F5DE" w14:textId="77777777" w:rsidR="00AA623C" w:rsidRDefault="00AA623C" w:rsidP="003B25C1">
      <w:pPr>
        <w:spacing w:after="0" w:line="240" w:lineRule="auto"/>
      </w:pPr>
      <w:r>
        <w:separator/>
      </w:r>
    </w:p>
  </w:footnote>
  <w:footnote w:type="continuationSeparator" w:id="0">
    <w:p w14:paraId="4EC28480" w14:textId="77777777" w:rsidR="00AA623C" w:rsidRDefault="00AA623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2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2024-02-12T08:07:00Z</dcterms:created>
  <dcterms:modified xsi:type="dcterms:W3CDTF">2024-02-12T08:07:00Z</dcterms:modified>
</cp:coreProperties>
</file>