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09E82D8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CA4A392" w:rsidR="00F342EA" w:rsidRDefault="00EF7DFC" w:rsidP="00CA5379">
      <w:pPr>
        <w:spacing w:after="0" w:line="360" w:lineRule="auto"/>
        <w:rPr>
          <w:noProof/>
          <w:lang w:eastAsia="lt-LT"/>
        </w:rPr>
      </w:pPr>
      <w:r w:rsidRPr="00EF7DFC">
        <w:rPr>
          <w:noProof/>
          <w:lang w:eastAsia="lt-LT"/>
        </w:rPr>
        <w:drawing>
          <wp:inline distT="0" distB="0" distL="0" distR="0" wp14:anchorId="7323E849" wp14:editId="36AF0A81">
            <wp:extent cx="6120130" cy="5568950"/>
            <wp:effectExtent l="0" t="0" r="0" b="0"/>
            <wp:docPr id="68387608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87608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56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394AE96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ADC8DD0" w14:textId="77777777" w:rsidR="00EF7DFC" w:rsidRDefault="00EF7DFC" w:rsidP="00CA5379">
      <w:pPr>
        <w:spacing w:after="0" w:line="360" w:lineRule="auto"/>
        <w:rPr>
          <w:noProof/>
          <w:lang w:eastAsia="lt-LT"/>
        </w:rPr>
      </w:pPr>
    </w:p>
    <w:p w14:paraId="7BBFAAF1" w14:textId="77777777" w:rsidR="00EF7DFC" w:rsidRDefault="00EF7DFC" w:rsidP="00CA5379">
      <w:pPr>
        <w:spacing w:after="0" w:line="360" w:lineRule="auto"/>
        <w:rPr>
          <w:noProof/>
          <w:lang w:eastAsia="lt-LT"/>
        </w:rPr>
      </w:pPr>
    </w:p>
    <w:p w14:paraId="47AF5107" w14:textId="77777777" w:rsidR="00EF7DFC" w:rsidRDefault="00EF7DFC" w:rsidP="00CA5379">
      <w:pPr>
        <w:spacing w:after="0" w:line="360" w:lineRule="auto"/>
        <w:rPr>
          <w:noProof/>
          <w:lang w:eastAsia="lt-LT"/>
        </w:rPr>
      </w:pPr>
    </w:p>
    <w:p w14:paraId="268BD619" w14:textId="77777777" w:rsidR="00EF7DFC" w:rsidRDefault="00EF7DFC" w:rsidP="00CA5379">
      <w:pPr>
        <w:spacing w:after="0" w:line="360" w:lineRule="auto"/>
        <w:rPr>
          <w:noProof/>
          <w:lang w:eastAsia="lt-LT"/>
        </w:rPr>
      </w:pPr>
    </w:p>
    <w:p w14:paraId="0C88A759" w14:textId="77777777" w:rsidR="00EF7DFC" w:rsidRDefault="00EF7DFC" w:rsidP="00CA5379">
      <w:pPr>
        <w:spacing w:after="0" w:line="360" w:lineRule="auto"/>
        <w:rPr>
          <w:noProof/>
          <w:lang w:eastAsia="lt-LT"/>
        </w:rPr>
      </w:pPr>
    </w:p>
    <w:p w14:paraId="2533F35F" w14:textId="77777777" w:rsidR="00EF7DFC" w:rsidRDefault="00EF7DFC" w:rsidP="00CA5379">
      <w:pPr>
        <w:spacing w:after="0" w:line="360" w:lineRule="auto"/>
        <w:rPr>
          <w:noProof/>
          <w:lang w:eastAsia="lt-LT"/>
        </w:rPr>
      </w:pPr>
    </w:p>
    <w:p w14:paraId="5501A767" w14:textId="77777777" w:rsidR="00EF7DFC" w:rsidRDefault="00EF7DFC" w:rsidP="00CA5379">
      <w:pPr>
        <w:spacing w:after="0" w:line="360" w:lineRule="auto"/>
        <w:rPr>
          <w:noProof/>
          <w:lang w:eastAsia="lt-LT"/>
        </w:rPr>
      </w:pPr>
    </w:p>
    <w:p w14:paraId="38908537" w14:textId="77777777" w:rsidR="00EF7DFC" w:rsidRDefault="00EF7DFC" w:rsidP="00CA5379">
      <w:pPr>
        <w:spacing w:after="0" w:line="360" w:lineRule="auto"/>
        <w:rPr>
          <w:noProof/>
          <w:lang w:eastAsia="lt-LT"/>
        </w:rPr>
      </w:pPr>
    </w:p>
    <w:p w14:paraId="6A0010ED" w14:textId="77777777" w:rsidR="00EF7DFC" w:rsidRDefault="00EF7DFC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D73F60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F52A620">
                <wp:simplePos x="0" y="0"/>
                <wp:positionH relativeFrom="margin">
                  <wp:posOffset>2031364</wp:posOffset>
                </wp:positionH>
                <wp:positionV relativeFrom="paragraph">
                  <wp:posOffset>1978024</wp:posOffset>
                </wp:positionV>
                <wp:extent cx="396875" cy="1654175"/>
                <wp:effectExtent l="57150" t="38100" r="222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96875" cy="1654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4390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9.95pt;margin-top:155.75pt;width:31.25pt;height:130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F7DFC" w:rsidRPr="00EF7DFC">
        <w:rPr>
          <w:noProof/>
        </w:rPr>
        <w:drawing>
          <wp:inline distT="0" distB="0" distL="0" distR="0" wp14:anchorId="64B23A7D" wp14:editId="2E4EFF8D">
            <wp:extent cx="3740150" cy="3503432"/>
            <wp:effectExtent l="0" t="0" r="0" b="1905"/>
            <wp:docPr id="19308266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8266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7546" cy="351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EB538A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F7DFC" w:rsidRPr="00EF7DFC">
        <w:rPr>
          <w:rFonts w:ascii="Verdana" w:hAnsi="Verdana"/>
          <w:b/>
          <w:bCs/>
          <w:i/>
          <w:iCs/>
          <w:sz w:val="18"/>
          <w:szCs w:val="18"/>
        </w:rPr>
        <w:t>4162/0300:710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93E4AE" w14:textId="77777777" w:rsidR="00E2389D" w:rsidRDefault="00E2389D" w:rsidP="003B25C1">
      <w:pPr>
        <w:spacing w:after="0" w:line="240" w:lineRule="auto"/>
      </w:pPr>
      <w:r>
        <w:separator/>
      </w:r>
    </w:p>
  </w:endnote>
  <w:endnote w:type="continuationSeparator" w:id="0">
    <w:p w14:paraId="4E5D06B2" w14:textId="77777777" w:rsidR="00E2389D" w:rsidRDefault="00E2389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DA0EE1" w14:textId="77777777" w:rsidR="00E2389D" w:rsidRDefault="00E2389D" w:rsidP="003B25C1">
      <w:pPr>
        <w:spacing w:after="0" w:line="240" w:lineRule="auto"/>
      </w:pPr>
      <w:r>
        <w:separator/>
      </w:r>
    </w:p>
  </w:footnote>
  <w:footnote w:type="continuationSeparator" w:id="0">
    <w:p w14:paraId="52A36705" w14:textId="77777777" w:rsidR="00E2389D" w:rsidRDefault="00E2389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2542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2389D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EF7DFC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122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2024-12-19T08:47:00Z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