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B0EECD7" w:rsidR="00F342EA" w:rsidRDefault="00645DAD" w:rsidP="00CA5379">
      <w:pPr>
        <w:spacing w:after="0" w:line="360" w:lineRule="auto"/>
        <w:rPr>
          <w:noProof/>
          <w:lang w:eastAsia="lt-LT"/>
        </w:rPr>
      </w:pPr>
      <w:r w:rsidRPr="00645DAD">
        <w:rPr>
          <w:noProof/>
          <w:lang w:eastAsia="lt-LT"/>
        </w:rPr>
        <w:drawing>
          <wp:inline distT="0" distB="0" distL="0" distR="0" wp14:anchorId="76A0BE95" wp14:editId="4C0B25B0">
            <wp:extent cx="3781425" cy="3874411"/>
            <wp:effectExtent l="0" t="0" r="0" b="0"/>
            <wp:docPr id="19109160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91609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87543" cy="3880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85D34BA" w:rsidR="00F342EA" w:rsidRDefault="00645DAD" w:rsidP="00CA5379">
      <w:pPr>
        <w:spacing w:after="0" w:line="360" w:lineRule="auto"/>
        <w:rPr>
          <w:noProof/>
          <w:lang w:eastAsia="lt-LT"/>
        </w:rPr>
      </w:pPr>
      <w:r w:rsidRPr="00645DAD">
        <w:rPr>
          <w:noProof/>
          <w:lang w:eastAsia="lt-LT"/>
        </w:rPr>
        <w:drawing>
          <wp:inline distT="0" distB="0" distL="0" distR="0" wp14:anchorId="0ABCA355" wp14:editId="711CCAE6">
            <wp:extent cx="4344024" cy="3467100"/>
            <wp:effectExtent l="0" t="0" r="0" b="0"/>
            <wp:docPr id="2345430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54300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51435" cy="347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62B19C8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523A30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BA5BC14">
                <wp:simplePos x="0" y="0"/>
                <wp:positionH relativeFrom="margin">
                  <wp:posOffset>1472565</wp:posOffset>
                </wp:positionH>
                <wp:positionV relativeFrom="paragraph">
                  <wp:posOffset>2095499</wp:posOffset>
                </wp:positionV>
                <wp:extent cx="952500" cy="153352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0" cy="1533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2E7A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5.95pt;margin-top:165pt;width:75pt;height:120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45DAD" w:rsidRPr="00645DAD">
        <w:rPr>
          <w:noProof/>
        </w:rPr>
        <w:drawing>
          <wp:inline distT="0" distB="0" distL="0" distR="0" wp14:anchorId="23314B9E" wp14:editId="1763DA6C">
            <wp:extent cx="4438650" cy="3492248"/>
            <wp:effectExtent l="0" t="0" r="0" b="0"/>
            <wp:docPr id="2869018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9018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51321" cy="350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778D7E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45DAD" w:rsidRPr="00645DAD">
        <w:rPr>
          <w:rFonts w:ascii="Verdana" w:hAnsi="Verdana"/>
          <w:b/>
          <w:bCs/>
          <w:i/>
          <w:iCs/>
          <w:sz w:val="18"/>
          <w:szCs w:val="18"/>
        </w:rPr>
        <w:t>4147/0400:0516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43AF4" w14:textId="77777777" w:rsidR="00F53DB7" w:rsidRDefault="00F53DB7" w:rsidP="003B25C1">
      <w:pPr>
        <w:spacing w:after="0" w:line="240" w:lineRule="auto"/>
      </w:pPr>
      <w:r>
        <w:separator/>
      </w:r>
    </w:p>
  </w:endnote>
  <w:endnote w:type="continuationSeparator" w:id="0">
    <w:p w14:paraId="4F451145" w14:textId="77777777" w:rsidR="00F53DB7" w:rsidRDefault="00F53DB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A3D40" w14:textId="77777777" w:rsidR="00F53DB7" w:rsidRDefault="00F53DB7" w:rsidP="003B25C1">
      <w:pPr>
        <w:spacing w:after="0" w:line="240" w:lineRule="auto"/>
      </w:pPr>
      <w:r>
        <w:separator/>
      </w:r>
    </w:p>
  </w:footnote>
  <w:footnote w:type="continuationSeparator" w:id="0">
    <w:p w14:paraId="2E4B5E7E" w14:textId="77777777" w:rsidR="00F53DB7" w:rsidRDefault="00F53DB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327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5DAD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53DB7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2025-02-04T09:40:00Z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