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F7D8A72" w:rsidR="00F342EA" w:rsidRDefault="00902709" w:rsidP="00CA5379">
      <w:pPr>
        <w:spacing w:after="0" w:line="360" w:lineRule="auto"/>
        <w:rPr>
          <w:noProof/>
          <w:lang w:eastAsia="lt-LT"/>
        </w:rPr>
      </w:pPr>
      <w:r w:rsidRPr="00902709">
        <w:rPr>
          <w:noProof/>
          <w:lang w:eastAsia="lt-LT"/>
        </w:rPr>
        <w:drawing>
          <wp:inline distT="0" distB="0" distL="0" distR="0" wp14:anchorId="4E35069D" wp14:editId="5B35A0E6">
            <wp:extent cx="4381500" cy="3469104"/>
            <wp:effectExtent l="0" t="0" r="0" b="0"/>
            <wp:docPr id="23054931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54931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84767" cy="3471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09E29D31" w:rsidR="00F342EA" w:rsidRDefault="00902709" w:rsidP="00CA5379">
      <w:pPr>
        <w:spacing w:after="0" w:line="360" w:lineRule="auto"/>
        <w:rPr>
          <w:noProof/>
          <w:lang w:eastAsia="lt-LT"/>
        </w:rPr>
      </w:pPr>
      <w:r w:rsidRPr="00902709">
        <w:rPr>
          <w:noProof/>
          <w:lang w:eastAsia="lt-LT"/>
        </w:rPr>
        <w:drawing>
          <wp:inline distT="0" distB="0" distL="0" distR="0" wp14:anchorId="55B52476" wp14:editId="7922753A">
            <wp:extent cx="5553075" cy="3784826"/>
            <wp:effectExtent l="0" t="0" r="0" b="6350"/>
            <wp:docPr id="12510010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10010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65076" cy="379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336A8C3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6E9B67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85FD5A4">
                <wp:simplePos x="0" y="0"/>
                <wp:positionH relativeFrom="margin">
                  <wp:posOffset>2501264</wp:posOffset>
                </wp:positionH>
                <wp:positionV relativeFrom="paragraph">
                  <wp:posOffset>2066924</wp:posOffset>
                </wp:positionV>
                <wp:extent cx="114300" cy="2000250"/>
                <wp:effectExtent l="0" t="38100" r="7620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4300" cy="2000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3CD2E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6.95pt;margin-top:162.75pt;width:9pt;height:157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02709" w:rsidRPr="00902709">
        <w:rPr>
          <w:noProof/>
        </w:rPr>
        <w:drawing>
          <wp:inline distT="0" distB="0" distL="0" distR="0" wp14:anchorId="0F095D34" wp14:editId="75495E4B">
            <wp:extent cx="5201376" cy="3962953"/>
            <wp:effectExtent l="0" t="0" r="0" b="0"/>
            <wp:docPr id="79349117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49117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01376" cy="3962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69A18E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02709" w:rsidRPr="00902709">
        <w:rPr>
          <w:rFonts w:ascii="Verdana" w:hAnsi="Verdana"/>
          <w:b/>
          <w:bCs/>
          <w:i/>
          <w:iCs/>
          <w:sz w:val="18"/>
          <w:szCs w:val="18"/>
        </w:rPr>
        <w:t>4132/0100:626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C9330" w14:textId="77777777" w:rsidR="007B489E" w:rsidRDefault="007B489E" w:rsidP="003B25C1">
      <w:pPr>
        <w:spacing w:after="0" w:line="240" w:lineRule="auto"/>
      </w:pPr>
      <w:r>
        <w:separator/>
      </w:r>
    </w:p>
  </w:endnote>
  <w:endnote w:type="continuationSeparator" w:id="0">
    <w:p w14:paraId="0363F649" w14:textId="77777777" w:rsidR="007B489E" w:rsidRDefault="007B489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95186" w14:textId="77777777" w:rsidR="007B489E" w:rsidRDefault="007B489E" w:rsidP="003B25C1">
      <w:pPr>
        <w:spacing w:after="0" w:line="240" w:lineRule="auto"/>
      </w:pPr>
      <w:r>
        <w:separator/>
      </w:r>
    </w:p>
  </w:footnote>
  <w:footnote w:type="continuationSeparator" w:id="0">
    <w:p w14:paraId="477F9E31" w14:textId="77777777" w:rsidR="007B489E" w:rsidRDefault="007B489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C7F95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B489E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02709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2024-12-30T14:10:00Z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