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CC0A175" w:rsidR="00F342EA" w:rsidRDefault="00D02808" w:rsidP="00CA5379">
      <w:pPr>
        <w:spacing w:after="0" w:line="360" w:lineRule="auto"/>
        <w:rPr>
          <w:noProof/>
          <w:lang w:eastAsia="lt-LT"/>
        </w:rPr>
      </w:pPr>
      <w:r w:rsidRPr="00D02808">
        <w:rPr>
          <w:noProof/>
          <w:lang w:eastAsia="lt-LT"/>
        </w:rPr>
        <w:drawing>
          <wp:inline distT="0" distB="0" distL="0" distR="0" wp14:anchorId="14FEE9FC" wp14:editId="4C36774C">
            <wp:extent cx="4893209" cy="4507865"/>
            <wp:effectExtent l="0" t="0" r="3175" b="6985"/>
            <wp:docPr id="914561511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561511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6422" cy="451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08B854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18C178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0CF7C5B0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59EA95E3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666B0C2D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41C14F0E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70AFC640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4363E21D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459F12EE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39BB77E9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14611A76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0EDCBD1C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178ACEB4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077E6A4D" w14:textId="77777777" w:rsidR="00D02808" w:rsidRDefault="00D02808" w:rsidP="00CA5379">
      <w:pPr>
        <w:spacing w:after="0" w:line="360" w:lineRule="auto"/>
        <w:rPr>
          <w:noProof/>
          <w:lang w:eastAsia="lt-LT"/>
        </w:rPr>
      </w:pP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497946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7CE2CF4">
                <wp:simplePos x="0" y="0"/>
                <wp:positionH relativeFrom="margin">
                  <wp:posOffset>3383915</wp:posOffset>
                </wp:positionH>
                <wp:positionV relativeFrom="paragraph">
                  <wp:posOffset>2273300</wp:posOffset>
                </wp:positionV>
                <wp:extent cx="149225" cy="1276350"/>
                <wp:effectExtent l="0" t="38100" r="603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9225" cy="127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DD93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6.45pt;margin-top:179pt;width:11.75pt;height:100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02808" w:rsidRPr="00D02808">
        <w:rPr>
          <w:noProof/>
        </w:rPr>
        <w:drawing>
          <wp:inline distT="0" distB="0" distL="0" distR="0" wp14:anchorId="6626251D" wp14:editId="56C7EFA4">
            <wp:extent cx="5718100" cy="3522345"/>
            <wp:effectExtent l="0" t="0" r="0" b="1905"/>
            <wp:docPr id="2077550950" name="Paveikslėlis 1" descr="Paveikslėlis, kuriame yra žemėlapis, teksta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550950" name="Paveikslėlis 1" descr="Paveikslėlis, kuriame yra žemėlapis, teksta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0914" cy="352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54D877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02808" w:rsidRPr="00D02808">
        <w:rPr>
          <w:rFonts w:ascii="Verdana" w:hAnsi="Verdana"/>
          <w:b/>
          <w:bCs/>
          <w:i/>
          <w:iCs/>
          <w:sz w:val="18"/>
          <w:szCs w:val="18"/>
        </w:rPr>
        <w:t>4142/0100:435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C7649" w14:textId="77777777" w:rsidR="00CD6910" w:rsidRDefault="00CD6910" w:rsidP="003B25C1">
      <w:pPr>
        <w:spacing w:after="0" w:line="240" w:lineRule="auto"/>
      </w:pPr>
      <w:r>
        <w:separator/>
      </w:r>
    </w:p>
  </w:endnote>
  <w:endnote w:type="continuationSeparator" w:id="0">
    <w:p w14:paraId="2D3F0570" w14:textId="77777777" w:rsidR="00CD6910" w:rsidRDefault="00CD691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1E9B2" w14:textId="77777777" w:rsidR="00CD6910" w:rsidRDefault="00CD6910" w:rsidP="003B25C1">
      <w:pPr>
        <w:spacing w:after="0" w:line="240" w:lineRule="auto"/>
      </w:pPr>
      <w:r>
        <w:separator/>
      </w:r>
    </w:p>
  </w:footnote>
  <w:footnote w:type="continuationSeparator" w:id="0">
    <w:p w14:paraId="4B6C4B48" w14:textId="77777777" w:rsidR="00CD6910" w:rsidRDefault="00CD691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D6910"/>
    <w:rsid w:val="00CE2A45"/>
    <w:rsid w:val="00CF2C4D"/>
    <w:rsid w:val="00CF41A3"/>
    <w:rsid w:val="00D02675"/>
    <w:rsid w:val="00D0280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29C2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11</cp:revision>
  <cp:lastPrinted>2020-01-07T07:24:00Z</cp:lastPrinted>
  <dcterms:created xsi:type="dcterms:W3CDTF">2024-02-23T15:46:00Z</dcterms:created>
  <dcterms:modified xsi:type="dcterms:W3CDTF">2025-07-10T11:09:00Z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