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952385">
        <w:rPr>
          <w:rFonts w:ascii="Times New Roman" w:hAnsi="Times New Roman"/>
          <w:b/>
          <w:bCs/>
          <w:sz w:val="24"/>
          <w:szCs w:val="24"/>
          <w:lang w:val="pl-PL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1B57BA93" w14:textId="0823278B" w:rsidR="00F342EA" w:rsidRDefault="008F7730" w:rsidP="00DC214A">
      <w:pPr>
        <w:spacing w:after="0" w:line="360" w:lineRule="auto"/>
        <w:jc w:val="center"/>
        <w:rPr>
          <w:noProof/>
          <w:lang w:eastAsia="lt-LT"/>
        </w:rPr>
      </w:pPr>
      <w:r>
        <w:rPr>
          <w:noProof/>
        </w:rPr>
        <w:drawing>
          <wp:inline distT="0" distB="0" distL="0" distR="0" wp14:anchorId="47B0C10F" wp14:editId="481E590F">
            <wp:extent cx="5895340" cy="3324123"/>
            <wp:effectExtent l="0" t="0" r="0" b="0"/>
            <wp:docPr id="1374344606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4344606" name="Picture 1" descr="A screenshot of a computer&#10;&#10;AI-generated content may be incorrect."/>
                    <pic:cNvPicPr/>
                  </pic:nvPicPr>
                  <pic:blipFill rotWithShape="1">
                    <a:blip r:embed="rId7"/>
                    <a:srcRect l="10271" t="15998" r="25451" b="236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9073" cy="33318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DA370F" w14:textId="1BB89512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6D1A13CE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29E2A8F" w14:textId="77777777" w:rsidR="00D4294C" w:rsidRDefault="00D4294C" w:rsidP="00CA5379">
      <w:pPr>
        <w:spacing w:after="0" w:line="360" w:lineRule="auto"/>
        <w:rPr>
          <w:noProof/>
          <w:lang w:eastAsia="lt-LT"/>
        </w:rPr>
      </w:pPr>
    </w:p>
    <w:p w14:paraId="4285A828" w14:textId="77777777" w:rsidR="00D4294C" w:rsidRDefault="00D4294C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9D055B5" w14:textId="77777777" w:rsidR="008F7730" w:rsidRDefault="008F7730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CB65FE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4DEC9F75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25B4AD93" w14:textId="5C1A46B9" w:rsidR="00D4294C" w:rsidRPr="00D4294C" w:rsidRDefault="006067EB" w:rsidP="00D4294C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42D88427" w:rsidR="006067EB" w:rsidRDefault="008F7730" w:rsidP="00952385">
      <w:pPr>
        <w:spacing w:after="0" w:line="360" w:lineRule="auto"/>
        <w:jc w:val="center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74BF2F8" wp14:editId="0E91F8BA">
                <wp:simplePos x="0" y="0"/>
                <wp:positionH relativeFrom="page">
                  <wp:posOffset>4076700</wp:posOffset>
                </wp:positionH>
                <wp:positionV relativeFrom="paragraph">
                  <wp:posOffset>1710055</wp:posOffset>
                </wp:positionV>
                <wp:extent cx="1136650" cy="1809750"/>
                <wp:effectExtent l="0" t="38100" r="63500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136650" cy="18097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F010DC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321pt;margin-top:134.65pt;width:89.5pt;height:142.5pt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">
                <v:stroke endarrow="block"/>
                <w10:wrap anchorx="page"/>
              </v:shape>
            </w:pict>
          </mc:Fallback>
        </mc:AlternateContent>
      </w:r>
      <w:r w:rsidRPr="008F7730">
        <w:drawing>
          <wp:inline distT="0" distB="0" distL="0" distR="0" wp14:anchorId="686EBEFD" wp14:editId="06EADEAC">
            <wp:extent cx="6132830" cy="3406892"/>
            <wp:effectExtent l="0" t="0" r="1270" b="3175"/>
            <wp:docPr id="1880320616" name="Picture 1" descr="A screenshot of a computer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0320616" name="Picture 1" descr="A screenshot of a computer program&#10;&#10;AI-generated content may be incorrect."/>
                    <pic:cNvPicPr/>
                  </pic:nvPicPr>
                  <pic:blipFill rotWithShape="1">
                    <a:blip r:embed="rId8"/>
                    <a:srcRect l="30968" t="27745" r="23584" b="252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8173" cy="34209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0839C2" w14:textId="3323E493" w:rsidR="00494A79" w:rsidRDefault="007832AC" w:rsidP="002A052E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1047E8">
        <w:rPr>
          <w:noProof/>
          <w:lang w:eastAsia="lt-LT"/>
        </w:rPr>
        <w:tab/>
      </w:r>
      <w:r w:rsidR="008F7730" w:rsidRPr="008F7730">
        <w:rPr>
          <w:noProof/>
          <w:lang w:eastAsia="lt-LT"/>
        </w:rPr>
        <w:t>4154/2700:1109</w:t>
      </w:r>
    </w:p>
    <w:p w14:paraId="53650BB8" w14:textId="77777777" w:rsidR="00133C37" w:rsidRDefault="00133C37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323928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469CA1" w14:textId="77777777" w:rsidR="00323928" w:rsidRDefault="00323928" w:rsidP="003B25C1">
      <w:pPr>
        <w:spacing w:after="0" w:line="240" w:lineRule="auto"/>
      </w:pPr>
      <w:r>
        <w:separator/>
      </w:r>
    </w:p>
  </w:endnote>
  <w:endnote w:type="continuationSeparator" w:id="0">
    <w:p w14:paraId="747753BA" w14:textId="77777777" w:rsidR="00323928" w:rsidRDefault="00323928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345833" w14:textId="77777777" w:rsidR="00323928" w:rsidRDefault="00323928" w:rsidP="003B25C1">
      <w:pPr>
        <w:spacing w:after="0" w:line="240" w:lineRule="auto"/>
      </w:pPr>
      <w:r>
        <w:separator/>
      </w:r>
    </w:p>
  </w:footnote>
  <w:footnote w:type="continuationSeparator" w:id="0">
    <w:p w14:paraId="775FA2B7" w14:textId="77777777" w:rsidR="00323928" w:rsidRDefault="00323928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2654"/>
    <w:rsid w:val="00003794"/>
    <w:rsid w:val="000039F9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1539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7E8"/>
    <w:rsid w:val="00104D94"/>
    <w:rsid w:val="00106BDD"/>
    <w:rsid w:val="00115136"/>
    <w:rsid w:val="00125091"/>
    <w:rsid w:val="00126D61"/>
    <w:rsid w:val="001307A9"/>
    <w:rsid w:val="001314E8"/>
    <w:rsid w:val="00133C37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9723F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67B2C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3928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D0A1D"/>
    <w:rsid w:val="004D0AF8"/>
    <w:rsid w:val="004D25C9"/>
    <w:rsid w:val="004D2F29"/>
    <w:rsid w:val="004D7F6F"/>
    <w:rsid w:val="004E1870"/>
    <w:rsid w:val="004E2305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10C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55B94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C4A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E55B3"/>
    <w:rsid w:val="007E5693"/>
    <w:rsid w:val="007E6806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0D77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1221"/>
    <w:rsid w:val="008E12E6"/>
    <w:rsid w:val="008E75D9"/>
    <w:rsid w:val="008F0F3B"/>
    <w:rsid w:val="008F51D2"/>
    <w:rsid w:val="008F7013"/>
    <w:rsid w:val="008F7730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2385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AE5EC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3F38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302F1"/>
    <w:rsid w:val="00D340E6"/>
    <w:rsid w:val="00D36928"/>
    <w:rsid w:val="00D37D81"/>
    <w:rsid w:val="00D4294C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3BAB"/>
    <w:rsid w:val="00D951AD"/>
    <w:rsid w:val="00D97013"/>
    <w:rsid w:val="00DA1BF1"/>
    <w:rsid w:val="00DA2230"/>
    <w:rsid w:val="00DA3315"/>
    <w:rsid w:val="00DA4186"/>
    <w:rsid w:val="00DB1D88"/>
    <w:rsid w:val="00DB451F"/>
    <w:rsid w:val="00DC0977"/>
    <w:rsid w:val="00DC214A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10A9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67F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7B1A4E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25C1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25C1"/>
    <w:rPr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3</TotalTime>
  <Pages>2</Pages>
  <Words>126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Ivona Marcinkevič</cp:lastModifiedBy>
  <cp:revision>2</cp:revision>
  <cp:lastPrinted>2020-01-07T07:24:00Z</cp:lastPrinted>
  <dcterms:created xsi:type="dcterms:W3CDTF">2025-08-21T09:53:00Z</dcterms:created>
  <dcterms:modified xsi:type="dcterms:W3CDTF">2025-08-21T09:53:00Z</dcterms:modified>
</cp:coreProperties>
</file>