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484C6E2" w:rsidR="00F342EA" w:rsidRDefault="00CD39C4" w:rsidP="00CA5379">
      <w:pPr>
        <w:spacing w:after="0" w:line="360" w:lineRule="auto"/>
        <w:rPr>
          <w:noProof/>
          <w:lang w:eastAsia="lt-LT"/>
        </w:rPr>
      </w:pPr>
      <w:r w:rsidRPr="00CD39C4">
        <w:rPr>
          <w:noProof/>
          <w:lang w:eastAsia="lt-LT"/>
        </w:rPr>
        <w:drawing>
          <wp:inline distT="0" distB="0" distL="0" distR="0" wp14:anchorId="64CE9EF9" wp14:editId="250638BC">
            <wp:extent cx="4375150" cy="4332025"/>
            <wp:effectExtent l="0" t="0" r="6350" b="0"/>
            <wp:docPr id="1314107787" name="Paveikslėlis 1" descr="Paveikslėlis, kuriame yra tekstas, Fotografija iš or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107787" name="Paveikslėlis 1" descr="Paveikslėlis, kuriame yra tekstas, Fotografija iš or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9363" cy="434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3EA9EA3" w:rsidR="00F342EA" w:rsidRDefault="00CD39C4" w:rsidP="00CA5379">
      <w:pPr>
        <w:spacing w:after="0" w:line="360" w:lineRule="auto"/>
        <w:rPr>
          <w:noProof/>
          <w:lang w:eastAsia="lt-LT"/>
        </w:rPr>
      </w:pPr>
      <w:r w:rsidRPr="00CD39C4">
        <w:rPr>
          <w:noProof/>
          <w:lang w:eastAsia="lt-LT"/>
        </w:rPr>
        <w:drawing>
          <wp:inline distT="0" distB="0" distL="0" distR="0" wp14:anchorId="5AD47CE0" wp14:editId="30A2B353">
            <wp:extent cx="3614142" cy="3359150"/>
            <wp:effectExtent l="0" t="0" r="5715" b="0"/>
            <wp:docPr id="754670058" name="Paveikslėlis 1" descr="Paveikslėlis, kuriame yra tekstas, žemė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670058" name="Paveikslėlis 1" descr="Paveikslėlis, kuriame yra tekstas, žemėlapis, Šrif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9460" cy="337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1994F4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D39C4" w:rsidRPr="00CD39C4">
        <w:rPr>
          <w:noProof/>
        </w:rPr>
        <w:drawing>
          <wp:inline distT="0" distB="0" distL="0" distR="0" wp14:anchorId="5182D691" wp14:editId="4B88EB1E">
            <wp:extent cx="3485696" cy="3705225"/>
            <wp:effectExtent l="0" t="0" r="635" b="0"/>
            <wp:docPr id="84832070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32070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6685" cy="371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538EF" w14:textId="13C5E7FE" w:rsidR="00CD39C4" w:rsidRPr="00CD39C4" w:rsidRDefault="007832AC" w:rsidP="00CD39C4">
      <w:pPr>
        <w:spacing w:after="0" w:line="240" w:lineRule="auto"/>
        <w:rPr>
          <w:rFonts w:eastAsia="Times New Roman" w:cs="Calibri"/>
          <w:color w:val="000000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D39C4" w:rsidRPr="00CD39C4">
        <w:rPr>
          <w:rFonts w:eastAsia="Times New Roman" w:cs="Calibri"/>
          <w:color w:val="000000"/>
          <w:lang w:eastAsia="lt-LT"/>
        </w:rPr>
        <w:t>4112/0700:78</w:t>
      </w:r>
    </w:p>
    <w:p w14:paraId="390839C2" w14:textId="4060973D" w:rsidR="00494A79" w:rsidRDefault="00494A79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1CFFC" w14:textId="77777777" w:rsidR="00AB6E2A" w:rsidRDefault="00AB6E2A" w:rsidP="003B25C1">
      <w:pPr>
        <w:spacing w:after="0" w:line="240" w:lineRule="auto"/>
      </w:pPr>
      <w:r>
        <w:separator/>
      </w:r>
    </w:p>
  </w:endnote>
  <w:endnote w:type="continuationSeparator" w:id="0">
    <w:p w14:paraId="420759CF" w14:textId="77777777" w:rsidR="00AB6E2A" w:rsidRDefault="00AB6E2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AADCC" w14:textId="77777777" w:rsidR="00AB6E2A" w:rsidRDefault="00AB6E2A" w:rsidP="003B25C1">
      <w:pPr>
        <w:spacing w:after="0" w:line="240" w:lineRule="auto"/>
      </w:pPr>
      <w:r>
        <w:separator/>
      </w:r>
    </w:p>
  </w:footnote>
  <w:footnote w:type="continuationSeparator" w:id="0">
    <w:p w14:paraId="07645787" w14:textId="77777777" w:rsidR="00AB6E2A" w:rsidRDefault="00AB6E2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6E2A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39C4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B55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