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98475EC" w:rsidR="00F342EA" w:rsidRDefault="00AD33BD" w:rsidP="00CA5379">
      <w:pPr>
        <w:spacing w:after="0" w:line="360" w:lineRule="auto"/>
        <w:rPr>
          <w:noProof/>
          <w:lang w:eastAsia="lt-LT"/>
        </w:rPr>
      </w:pPr>
      <w:r w:rsidRPr="00AD33BD">
        <w:rPr>
          <w:noProof/>
          <w:lang w:eastAsia="lt-LT"/>
        </w:rPr>
        <w:drawing>
          <wp:inline distT="0" distB="0" distL="0" distR="0" wp14:anchorId="79ACB1D4" wp14:editId="5DBF025D">
            <wp:extent cx="4886604" cy="4377055"/>
            <wp:effectExtent l="0" t="0" r="9525" b="4445"/>
            <wp:docPr id="599014941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014941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9700" cy="437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3CA81E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FA793BA" w:rsidR="00F342EA" w:rsidRDefault="00AD33BD" w:rsidP="00CA5379">
      <w:pPr>
        <w:spacing w:after="0" w:line="360" w:lineRule="auto"/>
        <w:rPr>
          <w:noProof/>
          <w:lang w:eastAsia="lt-LT"/>
        </w:rPr>
      </w:pPr>
      <w:r w:rsidRPr="00AD33BD">
        <w:rPr>
          <w:noProof/>
          <w:lang w:eastAsia="lt-LT"/>
        </w:rPr>
        <w:drawing>
          <wp:inline distT="0" distB="0" distL="0" distR="0" wp14:anchorId="5ADB4DF7" wp14:editId="54FEED7F">
            <wp:extent cx="4024042" cy="3419475"/>
            <wp:effectExtent l="0" t="0" r="0" b="0"/>
            <wp:docPr id="17306959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6959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4996" cy="342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4744D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2C0563D">
                <wp:simplePos x="0" y="0"/>
                <wp:positionH relativeFrom="margin">
                  <wp:posOffset>2385695</wp:posOffset>
                </wp:positionH>
                <wp:positionV relativeFrom="paragraph">
                  <wp:posOffset>1930400</wp:posOffset>
                </wp:positionV>
                <wp:extent cx="45719" cy="1870075"/>
                <wp:effectExtent l="76200" t="38100" r="5016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87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5447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85pt;margin-top:152pt;width:3.6pt;height:14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D33BD" w:rsidRPr="00AD33BD">
        <w:rPr>
          <w:noProof/>
        </w:rPr>
        <w:drawing>
          <wp:inline distT="0" distB="0" distL="0" distR="0" wp14:anchorId="4E28B65C" wp14:editId="7595552D">
            <wp:extent cx="4267624" cy="3752215"/>
            <wp:effectExtent l="0" t="0" r="0" b="635"/>
            <wp:docPr id="1649610489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610489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6503" cy="3760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CDFC76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D33BD" w:rsidRPr="00AD33BD">
        <w:rPr>
          <w:rFonts w:ascii="Verdana" w:hAnsi="Verdana"/>
          <w:b/>
          <w:bCs/>
          <w:i/>
          <w:iCs/>
          <w:sz w:val="18"/>
          <w:szCs w:val="18"/>
        </w:rPr>
        <w:t>4172/0200:527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21BD9" w14:textId="77777777" w:rsidR="00411818" w:rsidRDefault="00411818" w:rsidP="003B25C1">
      <w:pPr>
        <w:spacing w:after="0" w:line="240" w:lineRule="auto"/>
      </w:pPr>
      <w:r>
        <w:separator/>
      </w:r>
    </w:p>
  </w:endnote>
  <w:endnote w:type="continuationSeparator" w:id="0">
    <w:p w14:paraId="4258E7AD" w14:textId="77777777" w:rsidR="00411818" w:rsidRDefault="0041181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03696" w14:textId="77777777" w:rsidR="00411818" w:rsidRDefault="00411818" w:rsidP="003B25C1">
      <w:pPr>
        <w:spacing w:after="0" w:line="240" w:lineRule="auto"/>
      </w:pPr>
      <w:r>
        <w:separator/>
      </w:r>
    </w:p>
  </w:footnote>
  <w:footnote w:type="continuationSeparator" w:id="0">
    <w:p w14:paraId="5B6E184B" w14:textId="77777777" w:rsidR="00411818" w:rsidRDefault="0041181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1818"/>
    <w:rsid w:val="004206E1"/>
    <w:rsid w:val="00422C24"/>
    <w:rsid w:val="004319B1"/>
    <w:rsid w:val="0043425E"/>
    <w:rsid w:val="00434AE2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3BD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2025-06-25T09:48:00Z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