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E82BC4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303590A6" w:rsidR="00F342EA" w:rsidRDefault="000815AC" w:rsidP="00CA5379">
      <w:pPr>
        <w:spacing w:after="0" w:line="360" w:lineRule="auto"/>
        <w:rPr>
          <w:noProof/>
          <w:lang w:eastAsia="lt-LT"/>
        </w:rPr>
      </w:pPr>
      <w:r w:rsidRPr="000815AC">
        <w:rPr>
          <w:noProof/>
          <w:lang w:eastAsia="lt-LT"/>
        </w:rPr>
        <w:drawing>
          <wp:inline distT="0" distB="0" distL="0" distR="0" wp14:anchorId="11FB02E1" wp14:editId="195CBE2A">
            <wp:extent cx="4005525" cy="4161790"/>
            <wp:effectExtent l="0" t="0" r="0" b="0"/>
            <wp:docPr id="64688529" name="Paveikslėlis 1" descr="Paveikslėlis, kuriame yra tekstas, Fotografija iš oro, žemėlapis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88529" name="Paveikslėlis 1" descr="Paveikslėlis, kuriame yra tekstas, Fotografija iš oro, žemėlapis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09959" cy="4166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D1AB30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4CA2717">
                <wp:simplePos x="0" y="0"/>
                <wp:positionH relativeFrom="margin">
                  <wp:posOffset>2069464</wp:posOffset>
                </wp:positionH>
                <wp:positionV relativeFrom="paragraph">
                  <wp:posOffset>1945004</wp:posOffset>
                </wp:positionV>
                <wp:extent cx="352425" cy="1685925"/>
                <wp:effectExtent l="5715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52425" cy="1685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D081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2.95pt;margin-top:153.15pt;width:27.75pt;height:132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815AC" w:rsidRPr="000815AC">
        <w:rPr>
          <w:noProof/>
        </w:rPr>
        <w:drawing>
          <wp:inline distT="0" distB="0" distL="0" distR="0" wp14:anchorId="0452ADD9" wp14:editId="4825C1F4">
            <wp:extent cx="3567397" cy="3522980"/>
            <wp:effectExtent l="0" t="0" r="0" b="1270"/>
            <wp:docPr id="1498947266" name="Paveikslėlis 1" descr="Paveikslėlis, kuriame yra diagrama, linija,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8947266" name="Paveikslėlis 1" descr="Paveikslėlis, kuriame yra diagrama, linija, tekst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74004" cy="352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E9613C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815AC" w:rsidRPr="000815AC">
        <w:rPr>
          <w:rFonts w:ascii="Verdana" w:hAnsi="Verdana"/>
          <w:b/>
          <w:bCs/>
          <w:i/>
          <w:iCs/>
          <w:sz w:val="18"/>
          <w:szCs w:val="18"/>
        </w:rPr>
        <w:t>4150/0800:164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636D6" w14:textId="77777777" w:rsidR="00A475D0" w:rsidRDefault="00A475D0" w:rsidP="003B25C1">
      <w:pPr>
        <w:spacing w:after="0" w:line="240" w:lineRule="auto"/>
      </w:pPr>
      <w:r>
        <w:separator/>
      </w:r>
    </w:p>
  </w:endnote>
  <w:endnote w:type="continuationSeparator" w:id="0">
    <w:p w14:paraId="182EC37D" w14:textId="77777777" w:rsidR="00A475D0" w:rsidRDefault="00A475D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3AE58" w14:textId="77777777" w:rsidR="00A475D0" w:rsidRDefault="00A475D0" w:rsidP="003B25C1">
      <w:pPr>
        <w:spacing w:after="0" w:line="240" w:lineRule="auto"/>
      </w:pPr>
      <w:r>
        <w:separator/>
      </w:r>
    </w:p>
  </w:footnote>
  <w:footnote w:type="continuationSeparator" w:id="0">
    <w:p w14:paraId="2D52C045" w14:textId="77777777" w:rsidR="00A475D0" w:rsidRDefault="00A475D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15AC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475D0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C619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2026-01-23T08:15:00Z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