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6928478" w:rsidR="00F342EA" w:rsidRDefault="006E68AB" w:rsidP="00CA5379">
      <w:pPr>
        <w:spacing w:after="0" w:line="360" w:lineRule="auto"/>
        <w:rPr>
          <w:noProof/>
          <w:lang w:eastAsia="lt-LT"/>
        </w:rPr>
      </w:pPr>
      <w:r w:rsidRPr="006E68AB">
        <w:rPr>
          <w:noProof/>
          <w:lang w:eastAsia="lt-LT"/>
        </w:rPr>
        <w:drawing>
          <wp:inline distT="0" distB="0" distL="0" distR="0" wp14:anchorId="5DF0BF17" wp14:editId="0DF54C31">
            <wp:extent cx="4064000" cy="3850216"/>
            <wp:effectExtent l="0" t="0" r="0" b="0"/>
            <wp:docPr id="14925745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57457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72255" cy="385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1678BF1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2687246E" w:rsidR="00F342EA" w:rsidRDefault="006E68AB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63252C1D" wp14:editId="13DE72E0">
            <wp:extent cx="3941340" cy="3848100"/>
            <wp:effectExtent l="0" t="0" r="2540" b="0"/>
            <wp:docPr id="461006857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425" cy="3855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C6B106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4007293">
                <wp:simplePos x="0" y="0"/>
                <wp:positionH relativeFrom="margin">
                  <wp:posOffset>2361565</wp:posOffset>
                </wp:positionH>
                <wp:positionV relativeFrom="paragraph">
                  <wp:posOffset>1889124</wp:posOffset>
                </wp:positionV>
                <wp:extent cx="50800" cy="2279650"/>
                <wp:effectExtent l="76200" t="38100" r="444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0800" cy="2279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0289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95pt;margin-top:148.75pt;width:4pt;height:179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E68AB" w:rsidRPr="006E68AB">
        <w:rPr>
          <w:noProof/>
        </w:rPr>
        <w:drawing>
          <wp:inline distT="0" distB="0" distL="0" distR="0" wp14:anchorId="1261FBB2" wp14:editId="0FFC38F7">
            <wp:extent cx="4267200" cy="4052467"/>
            <wp:effectExtent l="0" t="0" r="0" b="5715"/>
            <wp:docPr id="139993092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93092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71158" cy="40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6B9EF0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E68AB" w:rsidRPr="006E68AB">
        <w:rPr>
          <w:rFonts w:ascii="Verdana" w:hAnsi="Verdana"/>
          <w:b/>
          <w:bCs/>
          <w:i/>
          <w:iCs/>
          <w:sz w:val="18"/>
          <w:szCs w:val="18"/>
        </w:rPr>
        <w:t>4152/0800:905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07454" w14:textId="77777777" w:rsidR="0011264A" w:rsidRDefault="0011264A" w:rsidP="003B25C1">
      <w:pPr>
        <w:spacing w:after="0" w:line="240" w:lineRule="auto"/>
      </w:pPr>
      <w:r>
        <w:separator/>
      </w:r>
    </w:p>
  </w:endnote>
  <w:endnote w:type="continuationSeparator" w:id="0">
    <w:p w14:paraId="20B774CC" w14:textId="77777777" w:rsidR="0011264A" w:rsidRDefault="0011264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5DEFBE" w14:textId="77777777" w:rsidR="0011264A" w:rsidRDefault="0011264A" w:rsidP="003B25C1">
      <w:pPr>
        <w:spacing w:after="0" w:line="240" w:lineRule="auto"/>
      </w:pPr>
      <w:r>
        <w:separator/>
      </w:r>
    </w:p>
  </w:footnote>
  <w:footnote w:type="continuationSeparator" w:id="0">
    <w:p w14:paraId="3DFB1331" w14:textId="77777777" w:rsidR="0011264A" w:rsidRDefault="0011264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64A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0BC2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8AB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2024-09-18T06:18:00Z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