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61C757" w14:textId="77777777" w:rsidR="001E5C46" w:rsidRPr="00141B4A" w:rsidRDefault="00AC3CE4" w:rsidP="00DB1D88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 xml:space="preserve"> </w:t>
      </w:r>
      <w:r w:rsidR="001E5C46"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="001E5C46"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="001E5C46" w:rsidRPr="00141B4A">
        <w:rPr>
          <w:rFonts w:ascii="Times New Roman" w:hAnsi="Times New Roman"/>
          <w:b/>
          <w:bCs/>
          <w:sz w:val="24"/>
          <w:szCs w:val="24"/>
        </w:rPr>
        <w:t xml:space="preserve"> iš </w:t>
      </w:r>
      <w:r w:rsidR="00FA0A0C" w:rsidRPr="00141B4A">
        <w:rPr>
          <w:rFonts w:ascii="Times New Roman" w:hAnsi="Times New Roman"/>
          <w:b/>
          <w:bCs/>
          <w:sz w:val="24"/>
          <w:szCs w:val="24"/>
        </w:rPr>
        <w:t>Nekilnojamojo turto registro</w:t>
      </w:r>
      <w:r w:rsidR="001E5C46" w:rsidRPr="00141B4A">
        <w:rPr>
          <w:rFonts w:ascii="Times New Roman" w:hAnsi="Times New Roman"/>
          <w:b/>
          <w:bCs/>
          <w:sz w:val="24"/>
          <w:szCs w:val="24"/>
        </w:rPr>
        <w:t xml:space="preserve"> kadastro žemėlapio</w:t>
      </w:r>
    </w:p>
    <w:p w14:paraId="64290E99" w14:textId="77777777" w:rsidR="00B5277E" w:rsidRDefault="00B5277E" w:rsidP="000A32DB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1621F40D" w14:textId="694604A0" w:rsidR="00B5277E" w:rsidRPr="00F929B5" w:rsidRDefault="00ED5193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650F26AD" wp14:editId="7933EC48">
            <wp:extent cx="5407134" cy="2926080"/>
            <wp:effectExtent l="0" t="0" r="3175" b="7620"/>
            <wp:docPr id="418520340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8520340" name=""/>
                    <pic:cNvPicPr/>
                  </pic:nvPicPr>
                  <pic:blipFill rotWithShape="1">
                    <a:blip r:embed="rId7"/>
                    <a:srcRect l="10524" t="18017" r="21528" b="16610"/>
                    <a:stretch/>
                  </pic:blipFill>
                  <pic:spPr bwMode="auto">
                    <a:xfrm>
                      <a:off x="0" y="0"/>
                      <a:ext cx="5422003" cy="29341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F9C62DA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D890DA7" w14:textId="77777777" w:rsidR="00AA0A03" w:rsidRDefault="00AA0A03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DDD8BF2" w14:textId="77777777" w:rsidR="00050F5D" w:rsidRDefault="00050F5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74E994F" w14:textId="77777777" w:rsidR="00D7008D" w:rsidRPr="001E5C46" w:rsidRDefault="00D7008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D5C2FBD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4A01671" w14:textId="77777777" w:rsidR="0031639E" w:rsidRDefault="0031639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C89AA0B" w14:textId="77777777" w:rsidR="003C3DBD" w:rsidRDefault="003C3DB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384D3C4B" w14:textId="77777777" w:rsidR="00F77F83" w:rsidRPr="001E5C46" w:rsidRDefault="00F77F83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0EC9FD" w14:textId="77777777" w:rsidR="001E5C46" w:rsidRP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0679FFE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27185C7" w14:textId="77777777" w:rsidR="000B0A9E" w:rsidRDefault="000B0A9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825E71A" w14:textId="77777777" w:rsidR="000B0A9E" w:rsidRPr="001E5C46" w:rsidRDefault="000B0A9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11FC76E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120435D" w14:textId="77777777" w:rsidR="006123D8" w:rsidRDefault="006123D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405A57" w14:textId="77777777" w:rsidR="006123D8" w:rsidRDefault="006123D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3750C9A" w14:textId="77777777" w:rsidR="00EF2788" w:rsidRDefault="00EF278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A7FBA2F" w14:textId="77777777" w:rsidR="00EF2788" w:rsidRDefault="00EF278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7AB9A3F" w14:textId="77777777" w:rsidR="00EF2788" w:rsidRDefault="00EF278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3CC12FB9" w14:textId="77777777" w:rsidR="00AA18FE" w:rsidRDefault="00AA18FE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2927F069" w14:textId="77777777" w:rsidR="006B2C7D" w:rsidRDefault="006B2C7D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0D6ACCCB" w14:textId="77777777" w:rsidR="00ED5193" w:rsidRDefault="00ED5193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0EC96E2B" w14:textId="77777777" w:rsidR="00ED5193" w:rsidRDefault="00ED5193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0F5788C2" w14:textId="64B1E2CA" w:rsidR="00791D65" w:rsidRDefault="00791D65" w:rsidP="00D823B7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72E6ACBD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5A36D22B">
                <wp:simplePos x="0" y="0"/>
                <wp:positionH relativeFrom="page">
                  <wp:posOffset>3482671</wp:posOffset>
                </wp:positionH>
                <wp:positionV relativeFrom="paragraph">
                  <wp:posOffset>1382423</wp:posOffset>
                </wp:positionV>
                <wp:extent cx="109662" cy="1941774"/>
                <wp:effectExtent l="0" t="38100" r="81280" b="2095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09662" cy="1941774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AF5B6FB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74.25pt;margin-top:108.85pt;width:8.65pt;height:152.9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">
                <v:stroke endarrow="block"/>
                <w10:wrap anchorx="page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ED5193">
        <w:rPr>
          <w:noProof/>
        </w:rPr>
        <w:drawing>
          <wp:inline distT="0" distB="0" distL="0" distR="0" wp14:anchorId="167DC32D" wp14:editId="56571F86">
            <wp:extent cx="5732890" cy="3165208"/>
            <wp:effectExtent l="0" t="0" r="1270" b="0"/>
            <wp:docPr id="1388702865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8702865" name=""/>
                    <pic:cNvPicPr/>
                  </pic:nvPicPr>
                  <pic:blipFill rotWithShape="1">
                    <a:blip r:embed="rId8"/>
                    <a:srcRect l="30146" t="20096" r="4898" b="16143"/>
                    <a:stretch/>
                  </pic:blipFill>
                  <pic:spPr bwMode="auto">
                    <a:xfrm>
                      <a:off x="0" y="0"/>
                      <a:ext cx="5759114" cy="31796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</w:p>
    <w:p w14:paraId="390839C2" w14:textId="4897F957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DB4810">
        <w:rPr>
          <w:noProof/>
          <w:lang w:eastAsia="lt-LT"/>
        </w:rPr>
        <w:t>41</w:t>
      </w:r>
      <w:r w:rsidR="00ED5193">
        <w:rPr>
          <w:noProof/>
          <w:lang w:eastAsia="lt-LT"/>
        </w:rPr>
        <w:t>10/00300:1876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B898BF" w14:textId="21C87C67" w:rsidR="00C93FB0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93FB0" w:rsidRPr="007078CF" w:rsidSect="001E5C46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D533FA" w14:textId="77777777" w:rsidR="003E07E2" w:rsidRDefault="003E07E2" w:rsidP="003B25C1">
      <w:pPr>
        <w:spacing w:after="0" w:line="240" w:lineRule="auto"/>
      </w:pPr>
      <w:r>
        <w:separator/>
      </w:r>
    </w:p>
  </w:endnote>
  <w:endnote w:type="continuationSeparator" w:id="0">
    <w:p w14:paraId="65CF9D4B" w14:textId="77777777" w:rsidR="003E07E2" w:rsidRDefault="003E07E2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F713EE" w14:textId="77777777" w:rsidR="003E07E2" w:rsidRDefault="003E07E2" w:rsidP="003B25C1">
      <w:pPr>
        <w:spacing w:after="0" w:line="240" w:lineRule="auto"/>
      </w:pPr>
      <w:r>
        <w:separator/>
      </w:r>
    </w:p>
  </w:footnote>
  <w:footnote w:type="continuationSeparator" w:id="0">
    <w:p w14:paraId="48FF2A09" w14:textId="77777777" w:rsidR="003E07E2" w:rsidRDefault="003E07E2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07E2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4ECB"/>
    <w:rsid w:val="005F2431"/>
    <w:rsid w:val="005F2643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28DF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C12"/>
    <w:rsid w:val="00822B26"/>
    <w:rsid w:val="008260CC"/>
    <w:rsid w:val="00827849"/>
    <w:rsid w:val="00831469"/>
    <w:rsid w:val="00835FC2"/>
    <w:rsid w:val="008456E1"/>
    <w:rsid w:val="00857902"/>
    <w:rsid w:val="00857DBE"/>
    <w:rsid w:val="00860518"/>
    <w:rsid w:val="0086262E"/>
    <w:rsid w:val="00863323"/>
    <w:rsid w:val="00872E9B"/>
    <w:rsid w:val="00875575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1221"/>
    <w:rsid w:val="008E12E6"/>
    <w:rsid w:val="008F0F3B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85C42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524A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D9C"/>
    <w:rsid w:val="00A84289"/>
    <w:rsid w:val="00A84CDB"/>
    <w:rsid w:val="00A95BB7"/>
    <w:rsid w:val="00AA0A03"/>
    <w:rsid w:val="00AA18FE"/>
    <w:rsid w:val="00AA1FDF"/>
    <w:rsid w:val="00AA2BBF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3FB0"/>
    <w:rsid w:val="00C95B64"/>
    <w:rsid w:val="00C97342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A2230"/>
    <w:rsid w:val="00DA3315"/>
    <w:rsid w:val="00DA4186"/>
    <w:rsid w:val="00DB1D88"/>
    <w:rsid w:val="00DB451F"/>
    <w:rsid w:val="00DB4810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61F5"/>
    <w:rsid w:val="00E46E58"/>
    <w:rsid w:val="00E534CA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B028E"/>
    <w:rsid w:val="00EB5F5D"/>
    <w:rsid w:val="00EB654A"/>
    <w:rsid w:val="00EC1301"/>
    <w:rsid w:val="00EC29CE"/>
    <w:rsid w:val="00EC472E"/>
    <w:rsid w:val="00EC686A"/>
    <w:rsid w:val="00ED0C46"/>
    <w:rsid w:val="00ED5193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2</TotalTime>
  <Pages>2</Pages>
  <Words>129</Words>
  <Characters>75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Joana Želtyševa</cp:lastModifiedBy>
  <cp:revision>2</cp:revision>
  <cp:lastPrinted>2020-01-07T07:24:00Z</cp:lastPrinted>
  <dcterms:created xsi:type="dcterms:W3CDTF">2024-01-09T14:45:00Z</dcterms:created>
  <dcterms:modified xsi:type="dcterms:W3CDTF">2024-01-09T14:45:00Z</dcterms:modified>
</cp:coreProperties>
</file>