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4425B3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1C64C7A8" w:rsidR="00F342EA" w:rsidRDefault="00066B6A" w:rsidP="00CA5379">
      <w:pPr>
        <w:spacing w:after="0" w:line="360" w:lineRule="auto"/>
        <w:rPr>
          <w:noProof/>
          <w:lang w:eastAsia="lt-LT"/>
        </w:rPr>
      </w:pPr>
      <w:r w:rsidRPr="00066B6A">
        <w:rPr>
          <w:noProof/>
          <w:lang w:eastAsia="lt-LT"/>
        </w:rPr>
        <w:drawing>
          <wp:inline distT="0" distB="0" distL="0" distR="0" wp14:anchorId="614C2D61" wp14:editId="21318DF5">
            <wp:extent cx="4913522" cy="3940810"/>
            <wp:effectExtent l="0" t="0" r="1905" b="2540"/>
            <wp:docPr id="14542114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21145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16116" cy="3942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8C0ADC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55348E7">
                <wp:simplePos x="0" y="0"/>
                <wp:positionH relativeFrom="margin">
                  <wp:posOffset>2173604</wp:posOffset>
                </wp:positionH>
                <wp:positionV relativeFrom="paragraph">
                  <wp:posOffset>1759584</wp:posOffset>
                </wp:positionV>
                <wp:extent cx="249555" cy="1864995"/>
                <wp:effectExtent l="38100" t="38100" r="36195" b="2095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49555" cy="1864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97C6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1.15pt;margin-top:138.55pt;width:19.65pt;height:146.8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66B6A" w:rsidRPr="00066B6A">
        <w:rPr>
          <w:noProof/>
        </w:rPr>
        <w:drawing>
          <wp:inline distT="0" distB="0" distL="0" distR="0" wp14:anchorId="52D67717" wp14:editId="19070661">
            <wp:extent cx="3520440" cy="3420193"/>
            <wp:effectExtent l="0" t="0" r="3810" b="8890"/>
            <wp:docPr id="9982593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25938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27215" cy="342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5316D7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66B6A" w:rsidRPr="00066B6A">
        <w:rPr>
          <w:rFonts w:ascii="Verdana" w:hAnsi="Verdana"/>
          <w:b/>
          <w:bCs/>
          <w:i/>
          <w:iCs/>
          <w:sz w:val="18"/>
          <w:szCs w:val="18"/>
        </w:rPr>
        <w:t>4174/0300:424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33D0D" w14:textId="77777777" w:rsidR="00390AA0" w:rsidRDefault="00390AA0" w:rsidP="003B25C1">
      <w:pPr>
        <w:spacing w:after="0" w:line="240" w:lineRule="auto"/>
      </w:pPr>
      <w:r>
        <w:separator/>
      </w:r>
    </w:p>
  </w:endnote>
  <w:endnote w:type="continuationSeparator" w:id="0">
    <w:p w14:paraId="2F7EF3EB" w14:textId="77777777" w:rsidR="00390AA0" w:rsidRDefault="00390AA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EA48B" w14:textId="77777777" w:rsidR="00390AA0" w:rsidRDefault="00390AA0" w:rsidP="003B25C1">
      <w:pPr>
        <w:spacing w:after="0" w:line="240" w:lineRule="auto"/>
      </w:pPr>
      <w:r>
        <w:separator/>
      </w:r>
    </w:p>
  </w:footnote>
  <w:footnote w:type="continuationSeparator" w:id="0">
    <w:p w14:paraId="604C9835" w14:textId="77777777" w:rsidR="00390AA0" w:rsidRDefault="00390AA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B6A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1A5D"/>
    <w:rsid w:val="00363778"/>
    <w:rsid w:val="00374983"/>
    <w:rsid w:val="0037734E"/>
    <w:rsid w:val="003820CA"/>
    <w:rsid w:val="003875FC"/>
    <w:rsid w:val="00390AA0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2025-09-23T08:36:00Z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