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3251B5FC" w:rsidR="00F342EA" w:rsidRDefault="00165B01" w:rsidP="00CA5379">
      <w:pPr>
        <w:spacing w:after="0" w:line="360" w:lineRule="auto"/>
        <w:rPr>
          <w:noProof/>
          <w:lang w:eastAsia="lt-LT"/>
        </w:rPr>
      </w:pPr>
      <w:r w:rsidRPr="00165B01">
        <w:rPr>
          <w:noProof/>
          <w:lang w:eastAsia="lt-LT"/>
        </w:rPr>
        <w:drawing>
          <wp:inline distT="0" distB="0" distL="0" distR="0" wp14:anchorId="03BF63C9" wp14:editId="51A6C517">
            <wp:extent cx="6120130" cy="4164965"/>
            <wp:effectExtent l="0" t="0" r="0" b="6985"/>
            <wp:docPr id="140745111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7451115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164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51AA6C" w14:textId="164DC25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04971ED9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580BBEB8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5628048" w14:textId="77777777" w:rsidR="008E0A98" w:rsidRDefault="008E0A98" w:rsidP="00CA5379">
      <w:pPr>
        <w:spacing w:after="0" w:line="360" w:lineRule="auto"/>
        <w:rPr>
          <w:noProof/>
          <w:lang w:eastAsia="lt-LT"/>
        </w:rPr>
      </w:pPr>
    </w:p>
    <w:p w14:paraId="5290AB2C" w14:textId="77777777" w:rsidR="00D31193" w:rsidRDefault="00D31193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4173E610" w:rsidR="006067EB" w:rsidRDefault="00EF2788" w:rsidP="00B1412B">
      <w:pPr>
        <w:spacing w:after="0" w:line="360" w:lineRule="auto"/>
        <w:rPr>
          <w:noProof/>
          <w:lang w:eastAsia="lt-LT"/>
        </w:rPr>
      </w:pPr>
      <w:r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165B01" w:rsidRPr="00165B01">
        <w:rPr>
          <w:noProof/>
        </w:rPr>
        <w:drawing>
          <wp:anchor distT="0" distB="0" distL="114300" distR="114300" simplePos="0" relativeHeight="251662336" behindDoc="1" locked="0" layoutInCell="1" allowOverlap="1" wp14:anchorId="27ADD318" wp14:editId="5AFCEA86">
            <wp:simplePos x="0" y="0"/>
            <wp:positionH relativeFrom="column">
              <wp:posOffset>-3810</wp:posOffset>
            </wp:positionH>
            <wp:positionV relativeFrom="paragraph">
              <wp:posOffset>254000</wp:posOffset>
            </wp:positionV>
            <wp:extent cx="6120130" cy="4465955"/>
            <wp:effectExtent l="0" t="0" r="0" b="0"/>
            <wp:wrapNone/>
            <wp:docPr id="120322031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3220319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65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EB2C6C" w14:textId="77777777" w:rsidR="00165B01" w:rsidRDefault="007832AC" w:rsidP="002A052E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w:tab/>
      </w:r>
    </w:p>
    <w:p w14:paraId="77D20C96" w14:textId="77777777" w:rsidR="00165B01" w:rsidRDefault="00165B01" w:rsidP="002A052E">
      <w:pPr>
        <w:spacing w:after="0" w:line="360" w:lineRule="auto"/>
        <w:rPr>
          <w:noProof/>
          <w:lang w:eastAsia="lt-LT"/>
        </w:rPr>
      </w:pPr>
    </w:p>
    <w:p w14:paraId="54367046" w14:textId="77777777" w:rsidR="00165B01" w:rsidRDefault="00165B01" w:rsidP="002A052E">
      <w:pPr>
        <w:spacing w:after="0" w:line="360" w:lineRule="auto"/>
        <w:rPr>
          <w:noProof/>
          <w:lang w:eastAsia="lt-LT"/>
        </w:rPr>
      </w:pPr>
    </w:p>
    <w:p w14:paraId="47B061D6" w14:textId="77777777" w:rsidR="00165B01" w:rsidRDefault="00165B01" w:rsidP="002A052E">
      <w:pPr>
        <w:spacing w:after="0" w:line="360" w:lineRule="auto"/>
        <w:rPr>
          <w:noProof/>
          <w:lang w:eastAsia="lt-LT"/>
        </w:rPr>
      </w:pPr>
    </w:p>
    <w:p w14:paraId="03B221DA" w14:textId="77777777" w:rsidR="00165B01" w:rsidRDefault="00165B01" w:rsidP="002A052E">
      <w:pPr>
        <w:spacing w:after="0" w:line="360" w:lineRule="auto"/>
        <w:rPr>
          <w:noProof/>
          <w:lang w:eastAsia="lt-LT"/>
        </w:rPr>
      </w:pPr>
    </w:p>
    <w:p w14:paraId="3CBADF15" w14:textId="77777777" w:rsidR="00165B01" w:rsidRDefault="00165B01" w:rsidP="002A052E">
      <w:pPr>
        <w:spacing w:after="0" w:line="360" w:lineRule="auto"/>
        <w:rPr>
          <w:noProof/>
          <w:lang w:eastAsia="lt-LT"/>
        </w:rPr>
      </w:pPr>
    </w:p>
    <w:p w14:paraId="55587072" w14:textId="77777777" w:rsidR="00165B01" w:rsidRDefault="00165B01" w:rsidP="002A052E">
      <w:pPr>
        <w:spacing w:after="0" w:line="360" w:lineRule="auto"/>
        <w:rPr>
          <w:noProof/>
          <w:lang w:eastAsia="lt-LT"/>
        </w:rPr>
      </w:pPr>
    </w:p>
    <w:p w14:paraId="4719C98C" w14:textId="77777777" w:rsidR="00165B01" w:rsidRDefault="00165B01" w:rsidP="002A052E">
      <w:pPr>
        <w:spacing w:after="0" w:line="360" w:lineRule="auto"/>
        <w:rPr>
          <w:noProof/>
          <w:lang w:eastAsia="lt-LT"/>
        </w:rPr>
      </w:pPr>
    </w:p>
    <w:p w14:paraId="506ACFBE" w14:textId="42C63193" w:rsidR="00165B01" w:rsidRDefault="00165B01" w:rsidP="002A052E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868B62F" wp14:editId="51418E4C">
                <wp:simplePos x="0" y="0"/>
                <wp:positionH relativeFrom="column">
                  <wp:posOffset>1596390</wp:posOffset>
                </wp:positionH>
                <wp:positionV relativeFrom="paragraph">
                  <wp:posOffset>57150</wp:posOffset>
                </wp:positionV>
                <wp:extent cx="1238250" cy="2847975"/>
                <wp:effectExtent l="0" t="38100" r="57150" b="28575"/>
                <wp:wrapNone/>
                <wp:docPr id="1053502184" name="Tiesioji rodyklės jungti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38250" cy="28479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048FD86" id="_x0000_t32" coordsize="21600,21600" o:spt="32" o:oned="t" path="m,l21600,21600e" filled="f">
                <v:path arrowok="t" fillok="f" o:connecttype="none"/>
                <o:lock v:ext="edit" shapetype="t"/>
              </v:shapetype>
              <v:shape id="Tiesioji rodyklės jungtis 1" o:spid="_x0000_s1026" type="#_x0000_t32" style="position:absolute;margin-left:125.7pt;margin-top:4.5pt;width:97.5pt;height:224.25pt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" strokecolor="#5b9bd5 [3204]" strokeweight=".5pt">
                <v:stroke endarrow="block" joinstyle="miter"/>
              </v:shape>
            </w:pict>
          </mc:Fallback>
        </mc:AlternateContent>
      </w:r>
    </w:p>
    <w:p w14:paraId="096B73B7" w14:textId="77777777" w:rsidR="00165B01" w:rsidRDefault="00165B01" w:rsidP="002A052E">
      <w:pPr>
        <w:spacing w:after="0" w:line="360" w:lineRule="auto"/>
        <w:rPr>
          <w:noProof/>
          <w:lang w:eastAsia="lt-LT"/>
        </w:rPr>
      </w:pPr>
    </w:p>
    <w:p w14:paraId="71221383" w14:textId="77777777" w:rsidR="00165B01" w:rsidRDefault="00165B01" w:rsidP="002A052E">
      <w:pPr>
        <w:spacing w:after="0" w:line="360" w:lineRule="auto"/>
        <w:rPr>
          <w:noProof/>
          <w:lang w:eastAsia="lt-LT"/>
        </w:rPr>
      </w:pPr>
    </w:p>
    <w:p w14:paraId="7663291C" w14:textId="77777777" w:rsidR="00165B01" w:rsidRDefault="00165B01" w:rsidP="002A052E">
      <w:pPr>
        <w:spacing w:after="0" w:line="360" w:lineRule="auto"/>
        <w:rPr>
          <w:noProof/>
          <w:lang w:eastAsia="lt-LT"/>
        </w:rPr>
      </w:pPr>
    </w:p>
    <w:p w14:paraId="3EEC23EE" w14:textId="77777777" w:rsidR="00165B01" w:rsidRDefault="00165B01" w:rsidP="002A052E">
      <w:pPr>
        <w:spacing w:after="0" w:line="360" w:lineRule="auto"/>
        <w:rPr>
          <w:noProof/>
          <w:lang w:eastAsia="lt-LT"/>
        </w:rPr>
      </w:pPr>
    </w:p>
    <w:p w14:paraId="071F06B6" w14:textId="77777777" w:rsidR="00165B01" w:rsidRDefault="00165B01" w:rsidP="002A052E">
      <w:pPr>
        <w:spacing w:after="0" w:line="360" w:lineRule="auto"/>
        <w:rPr>
          <w:noProof/>
          <w:lang w:eastAsia="lt-LT"/>
        </w:rPr>
      </w:pPr>
    </w:p>
    <w:p w14:paraId="6220901A" w14:textId="77777777" w:rsidR="00165B01" w:rsidRDefault="00165B01" w:rsidP="002A052E">
      <w:pPr>
        <w:spacing w:after="0" w:line="360" w:lineRule="auto"/>
        <w:rPr>
          <w:noProof/>
          <w:lang w:eastAsia="lt-LT"/>
        </w:rPr>
      </w:pPr>
    </w:p>
    <w:p w14:paraId="7595B097" w14:textId="77777777" w:rsidR="00165B01" w:rsidRDefault="00165B01" w:rsidP="002A052E">
      <w:pPr>
        <w:spacing w:after="0" w:line="360" w:lineRule="auto"/>
        <w:rPr>
          <w:noProof/>
          <w:lang w:eastAsia="lt-LT"/>
        </w:rPr>
      </w:pPr>
    </w:p>
    <w:p w14:paraId="63FF3968" w14:textId="77777777" w:rsidR="00165B01" w:rsidRDefault="00165B01" w:rsidP="002A052E">
      <w:pPr>
        <w:spacing w:after="0" w:line="360" w:lineRule="auto"/>
        <w:rPr>
          <w:noProof/>
          <w:lang w:eastAsia="lt-LT"/>
        </w:rPr>
      </w:pPr>
    </w:p>
    <w:p w14:paraId="12C82DDD" w14:textId="77777777" w:rsidR="00165B01" w:rsidRDefault="00165B01" w:rsidP="002A052E">
      <w:pPr>
        <w:spacing w:after="0" w:line="360" w:lineRule="auto"/>
        <w:rPr>
          <w:noProof/>
          <w:lang w:eastAsia="lt-LT"/>
        </w:rPr>
      </w:pPr>
    </w:p>
    <w:p w14:paraId="665588B0" w14:textId="77777777" w:rsidR="00165B01" w:rsidRDefault="00165B01" w:rsidP="002A052E">
      <w:pPr>
        <w:spacing w:after="0" w:line="360" w:lineRule="auto"/>
        <w:rPr>
          <w:noProof/>
          <w:lang w:eastAsia="lt-LT"/>
        </w:rPr>
      </w:pPr>
    </w:p>
    <w:p w14:paraId="555A1124" w14:textId="4A72021F" w:rsidR="006067EB" w:rsidRDefault="007832AC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165B01" w:rsidRPr="00165B01">
        <w:rPr>
          <w:rFonts w:ascii="Verdana" w:hAnsi="Verdana"/>
          <w:b/>
          <w:bCs/>
          <w:i/>
          <w:iCs/>
          <w:sz w:val="18"/>
          <w:szCs w:val="18"/>
        </w:rPr>
        <w:t>4117/0300:5171</w:t>
      </w:r>
      <w:r w:rsidR="006067EB"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0891B1" w14:textId="77777777" w:rsidR="00E60E07" w:rsidRDefault="00E60E07" w:rsidP="003B25C1">
      <w:pPr>
        <w:spacing w:after="0" w:line="240" w:lineRule="auto"/>
      </w:pPr>
      <w:r>
        <w:separator/>
      </w:r>
    </w:p>
  </w:endnote>
  <w:endnote w:type="continuationSeparator" w:id="0">
    <w:p w14:paraId="3EF7004E" w14:textId="77777777" w:rsidR="00E60E07" w:rsidRDefault="00E60E07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4A0F28" w14:textId="77777777" w:rsidR="00E60E07" w:rsidRDefault="00E60E07" w:rsidP="003B25C1">
      <w:pPr>
        <w:spacing w:after="0" w:line="240" w:lineRule="auto"/>
      </w:pPr>
      <w:r>
        <w:separator/>
      </w:r>
    </w:p>
  </w:footnote>
  <w:footnote w:type="continuationSeparator" w:id="0">
    <w:p w14:paraId="24C0DE42" w14:textId="77777777" w:rsidR="00E60E07" w:rsidRDefault="00E60E07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5B01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A6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0E07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5</TotalTime>
  <Pages>1</Pages>
  <Words>137</Words>
  <Characters>79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6</cp:revision>
  <cp:lastPrinted>2020-01-07T07:24:00Z</cp:lastPrinted>
  <dcterms:created xsi:type="dcterms:W3CDTF">2024-02-23T15:46:00Z</dcterms:created>
  <dcterms:modified xsi:type="dcterms:W3CDTF">2024-05-15T09:38:00Z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