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A5EA03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6B0FB78" w:rsidR="00F342EA" w:rsidRDefault="00B43AE0" w:rsidP="00CA5379">
      <w:pPr>
        <w:spacing w:after="0" w:line="360" w:lineRule="auto"/>
        <w:rPr>
          <w:noProof/>
          <w:lang w:eastAsia="lt-LT"/>
        </w:rPr>
      </w:pPr>
      <w:r w:rsidRPr="00B43AE0">
        <w:rPr>
          <w:noProof/>
          <w:lang w:eastAsia="lt-LT"/>
        </w:rPr>
        <w:drawing>
          <wp:inline distT="0" distB="0" distL="0" distR="0" wp14:anchorId="5EAC1C69" wp14:editId="1BC2A21B">
            <wp:extent cx="4565650" cy="3726230"/>
            <wp:effectExtent l="0" t="0" r="6350" b="7620"/>
            <wp:docPr id="2057408406" name="Paveikslėlis 1" descr="Paveikslėlis, kuriame yra tekstas, Stačiakampi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408406" name="Paveikslėlis 1" descr="Paveikslėlis, kuriame yra tekstas, Stačiakampi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8663" cy="3728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E405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8DCD9E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062E76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F88EA0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9CCF1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625045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0DEB4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0EA2BE99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251F313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C825D8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3F9082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8BE682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1A337D6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D3CEF0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328D4BF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D44650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4A148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D50F317" w14:textId="68FD0A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0DAF9F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8DC28B2">
                <wp:simplePos x="0" y="0"/>
                <wp:positionH relativeFrom="margin">
                  <wp:posOffset>1834514</wp:posOffset>
                </wp:positionH>
                <wp:positionV relativeFrom="paragraph">
                  <wp:posOffset>1898649</wp:posOffset>
                </wp:positionV>
                <wp:extent cx="593725" cy="1730375"/>
                <wp:effectExtent l="3810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3725" cy="1730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ACE6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4.45pt;margin-top:149.5pt;width:46.75pt;height:136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43AE0" w:rsidRPr="00B43AE0">
        <w:rPr>
          <w:noProof/>
        </w:rPr>
        <w:drawing>
          <wp:inline distT="0" distB="0" distL="0" distR="0" wp14:anchorId="7BB4B64C" wp14:editId="4F3F5792">
            <wp:extent cx="4057650" cy="3600017"/>
            <wp:effectExtent l="0" t="0" r="0" b="635"/>
            <wp:docPr id="1242443396" name="Paveikslėlis 1" descr="Paveikslėlis, kuriame yra tekstas, diagrama, Planas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443396" name="Paveikslėlis 1" descr="Paveikslėlis, kuriame yra tekstas, diagrama, Planas, Paralelė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64351" cy="3605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188E59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7EFA" w:rsidRPr="00647EFA">
        <w:rPr>
          <w:rFonts w:ascii="Verdana" w:hAnsi="Verdana"/>
          <w:b/>
          <w:bCs/>
          <w:i/>
          <w:iCs/>
          <w:sz w:val="18"/>
          <w:szCs w:val="18"/>
        </w:rPr>
        <w:t>4122/0200:54</w:t>
      </w:r>
      <w:r w:rsidR="00B43AE0">
        <w:rPr>
          <w:rFonts w:ascii="Verdana" w:hAnsi="Verdana"/>
          <w:b/>
          <w:bCs/>
          <w:i/>
          <w:iCs/>
          <w:sz w:val="18"/>
          <w:szCs w:val="18"/>
        </w:rPr>
        <w:t>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397B0" w14:textId="77777777" w:rsidR="00B46B5E" w:rsidRDefault="00B46B5E" w:rsidP="003B25C1">
      <w:pPr>
        <w:spacing w:after="0" w:line="240" w:lineRule="auto"/>
      </w:pPr>
      <w:r>
        <w:separator/>
      </w:r>
    </w:p>
  </w:endnote>
  <w:endnote w:type="continuationSeparator" w:id="0">
    <w:p w14:paraId="10865094" w14:textId="77777777" w:rsidR="00B46B5E" w:rsidRDefault="00B46B5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3948B" w14:textId="77777777" w:rsidR="00B46B5E" w:rsidRDefault="00B46B5E" w:rsidP="003B25C1">
      <w:pPr>
        <w:spacing w:after="0" w:line="240" w:lineRule="auto"/>
      </w:pPr>
      <w:r>
        <w:separator/>
      </w:r>
    </w:p>
  </w:footnote>
  <w:footnote w:type="continuationSeparator" w:id="0">
    <w:p w14:paraId="125EFFE1" w14:textId="77777777" w:rsidR="00B46B5E" w:rsidRDefault="00B46B5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061C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6BC0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B3E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627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11ED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EFA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3AE0"/>
    <w:rsid w:val="00B44CE5"/>
    <w:rsid w:val="00B46B5E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D96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2025-04-16T06:10:00Z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