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DCC4461" w:rsidR="00F342EA" w:rsidRDefault="007756FD" w:rsidP="00CA5379">
      <w:pPr>
        <w:spacing w:after="0" w:line="360" w:lineRule="auto"/>
        <w:rPr>
          <w:noProof/>
          <w:lang w:eastAsia="lt-LT"/>
        </w:rPr>
      </w:pPr>
      <w:r w:rsidRPr="007756FD">
        <w:rPr>
          <w:noProof/>
          <w:lang w:eastAsia="lt-LT"/>
        </w:rPr>
        <w:drawing>
          <wp:inline distT="0" distB="0" distL="0" distR="0" wp14:anchorId="0068307B" wp14:editId="5C70B23A">
            <wp:extent cx="3531408" cy="4131945"/>
            <wp:effectExtent l="0" t="0" r="0" b="1905"/>
            <wp:docPr id="97208430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08430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2870" cy="413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92B453F" w:rsidR="00F342EA" w:rsidRDefault="007756FD" w:rsidP="00CA5379">
      <w:pPr>
        <w:spacing w:after="0" w:line="360" w:lineRule="auto"/>
        <w:rPr>
          <w:noProof/>
          <w:lang w:eastAsia="lt-LT"/>
        </w:rPr>
      </w:pPr>
      <w:r w:rsidRPr="007756FD">
        <w:rPr>
          <w:noProof/>
          <w:lang w:eastAsia="lt-LT"/>
        </w:rPr>
        <w:drawing>
          <wp:inline distT="0" distB="0" distL="0" distR="0" wp14:anchorId="3C0C5E33" wp14:editId="2AEA9576">
            <wp:extent cx="3895279" cy="3810000"/>
            <wp:effectExtent l="0" t="0" r="0" b="0"/>
            <wp:docPr id="139794637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4637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9589" cy="381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AC0050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E0E552">
                <wp:simplePos x="0" y="0"/>
                <wp:positionH relativeFrom="margin">
                  <wp:posOffset>2091689</wp:posOffset>
                </wp:positionH>
                <wp:positionV relativeFrom="paragraph">
                  <wp:posOffset>2054225</wp:posOffset>
                </wp:positionV>
                <wp:extent cx="361950" cy="160020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1950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DEF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7pt;margin-top:161.75pt;width:28.5pt;height:12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756FD" w:rsidRPr="007756FD">
        <w:rPr>
          <w:noProof/>
        </w:rPr>
        <w:drawing>
          <wp:inline distT="0" distB="0" distL="0" distR="0" wp14:anchorId="038E4E97" wp14:editId="05AFF090">
            <wp:extent cx="3320318" cy="3434349"/>
            <wp:effectExtent l="0" t="0" r="0" b="0"/>
            <wp:docPr id="905025508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025508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27572" cy="344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FACC9A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756FD" w:rsidRPr="007756FD">
        <w:rPr>
          <w:rFonts w:ascii="Verdana" w:hAnsi="Verdana"/>
          <w:b/>
          <w:bCs/>
          <w:i/>
          <w:iCs/>
          <w:sz w:val="18"/>
          <w:szCs w:val="18"/>
        </w:rPr>
        <w:t>4127/0300:253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D3F77" w14:textId="77777777" w:rsidR="00D71F71" w:rsidRDefault="00D71F71" w:rsidP="003B25C1">
      <w:pPr>
        <w:spacing w:after="0" w:line="240" w:lineRule="auto"/>
      </w:pPr>
      <w:r>
        <w:separator/>
      </w:r>
    </w:p>
  </w:endnote>
  <w:endnote w:type="continuationSeparator" w:id="0">
    <w:p w14:paraId="112EF5D8" w14:textId="77777777" w:rsidR="00D71F71" w:rsidRDefault="00D71F7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C99C" w14:textId="77777777" w:rsidR="00D71F71" w:rsidRDefault="00D71F71" w:rsidP="003B25C1">
      <w:pPr>
        <w:spacing w:after="0" w:line="240" w:lineRule="auto"/>
      </w:pPr>
      <w:r>
        <w:separator/>
      </w:r>
    </w:p>
  </w:footnote>
  <w:footnote w:type="continuationSeparator" w:id="0">
    <w:p w14:paraId="6FB0B8C6" w14:textId="77777777" w:rsidR="00D71F71" w:rsidRDefault="00D71F7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56FD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2EC2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1F71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2025-06-25T10:47:00Z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