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8BCA4D8" w:rsidR="00F342EA" w:rsidRDefault="00581258" w:rsidP="00CA5379">
      <w:pPr>
        <w:spacing w:after="0" w:line="360" w:lineRule="auto"/>
        <w:rPr>
          <w:noProof/>
          <w:lang w:eastAsia="lt-LT"/>
        </w:rPr>
      </w:pPr>
      <w:r w:rsidRPr="00581258">
        <w:rPr>
          <w:noProof/>
          <w:lang w:eastAsia="lt-LT"/>
        </w:rPr>
        <w:drawing>
          <wp:inline distT="0" distB="0" distL="0" distR="0" wp14:anchorId="680CBB39" wp14:editId="66902398">
            <wp:extent cx="4610100" cy="3956708"/>
            <wp:effectExtent l="0" t="0" r="0" b="5715"/>
            <wp:docPr id="4221710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17106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10348" cy="395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0E32171" w:rsidR="00F342EA" w:rsidRDefault="00581258" w:rsidP="00CA5379">
      <w:pPr>
        <w:spacing w:after="0" w:line="360" w:lineRule="auto"/>
        <w:rPr>
          <w:noProof/>
          <w:lang w:eastAsia="lt-LT"/>
        </w:rPr>
      </w:pPr>
      <w:r w:rsidRPr="00581258">
        <w:rPr>
          <w:noProof/>
          <w:lang w:eastAsia="lt-LT"/>
        </w:rPr>
        <w:drawing>
          <wp:inline distT="0" distB="0" distL="0" distR="0" wp14:anchorId="1486A752" wp14:editId="1713C4F4">
            <wp:extent cx="4953000" cy="4391304"/>
            <wp:effectExtent l="0" t="0" r="0" b="9525"/>
            <wp:docPr id="4455647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56477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67911" cy="440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5A509CD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57D709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18B7F88">
                <wp:simplePos x="0" y="0"/>
                <wp:positionH relativeFrom="margin">
                  <wp:posOffset>2361564</wp:posOffset>
                </wp:positionH>
                <wp:positionV relativeFrom="paragraph">
                  <wp:posOffset>1889124</wp:posOffset>
                </wp:positionV>
                <wp:extent cx="95250" cy="2590800"/>
                <wp:effectExtent l="762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2590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0FB7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95pt;margin-top:148.75pt;width:7.5pt;height:204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81258" w:rsidRPr="00581258">
        <w:rPr>
          <w:noProof/>
        </w:rPr>
        <w:drawing>
          <wp:inline distT="0" distB="0" distL="0" distR="0" wp14:anchorId="0855E99E" wp14:editId="1CDC5D94">
            <wp:extent cx="5492750" cy="4395682"/>
            <wp:effectExtent l="0" t="0" r="0" b="5080"/>
            <wp:docPr id="159638098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38098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96240" cy="439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5114EA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81258" w:rsidRPr="00581258">
        <w:rPr>
          <w:rFonts w:ascii="Verdana" w:hAnsi="Verdana"/>
          <w:b/>
          <w:bCs/>
          <w:i/>
          <w:iCs/>
          <w:sz w:val="18"/>
          <w:szCs w:val="18"/>
        </w:rPr>
        <w:t>4152</w:t>
      </w:r>
      <w:r w:rsidR="00581258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581258" w:rsidRPr="00581258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581258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581258" w:rsidRPr="00581258">
        <w:rPr>
          <w:rFonts w:ascii="Verdana" w:hAnsi="Verdana"/>
          <w:b/>
          <w:bCs/>
          <w:i/>
          <w:iCs/>
          <w:sz w:val="18"/>
          <w:szCs w:val="18"/>
        </w:rPr>
        <w:t>0204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4D2859" w14:textId="77777777" w:rsidR="00FE57B8" w:rsidRDefault="00FE57B8" w:rsidP="003B25C1">
      <w:pPr>
        <w:spacing w:after="0" w:line="240" w:lineRule="auto"/>
      </w:pPr>
      <w:r>
        <w:separator/>
      </w:r>
    </w:p>
  </w:endnote>
  <w:endnote w:type="continuationSeparator" w:id="0">
    <w:p w14:paraId="3140A841" w14:textId="77777777" w:rsidR="00FE57B8" w:rsidRDefault="00FE57B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B50D05" w14:textId="77777777" w:rsidR="00FE57B8" w:rsidRDefault="00FE57B8" w:rsidP="003B25C1">
      <w:pPr>
        <w:spacing w:after="0" w:line="240" w:lineRule="auto"/>
      </w:pPr>
      <w:r>
        <w:separator/>
      </w:r>
    </w:p>
  </w:footnote>
  <w:footnote w:type="continuationSeparator" w:id="0">
    <w:p w14:paraId="54108039" w14:textId="77777777" w:rsidR="00FE57B8" w:rsidRDefault="00FE57B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653CA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258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E57B8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13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2024-07-11T05:53:00Z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